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0868" w:rsidRDefault="00136A49" w:rsidP="00184C89">
      <w:pPr>
        <w:pStyle w:val="Heading1"/>
        <w:ind w:left="-900"/>
        <w:jc w:val="center"/>
      </w:pPr>
      <w:r>
        <w:t>Rectifying Plan Images</w:t>
      </w:r>
      <w:bookmarkStart w:id="0" w:name="_GoBack"/>
      <w:bookmarkEnd w:id="0"/>
    </w:p>
    <w:p w:rsidR="00136A49" w:rsidRDefault="00E13E81" w:rsidP="00136A49">
      <w:r>
        <w:rPr>
          <w:noProof/>
        </w:rPr>
        <mc:AlternateContent>
          <mc:Choice Requires="wps">
            <w:drawing>
              <wp:anchor distT="0" distB="0" distL="114300" distR="114300" simplePos="0" relativeHeight="251639296" behindDoc="0" locked="0" layoutInCell="1" allowOverlap="1">
                <wp:simplePos x="0" y="0"/>
                <wp:positionH relativeFrom="column">
                  <wp:posOffset>3086100</wp:posOffset>
                </wp:positionH>
                <wp:positionV relativeFrom="paragraph">
                  <wp:posOffset>33020</wp:posOffset>
                </wp:positionV>
                <wp:extent cx="571500" cy="571500"/>
                <wp:effectExtent l="0" t="0" r="0" b="0"/>
                <wp:wrapNone/>
                <wp:docPr id="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0A57" w:rsidRDefault="00C80A57">
                            <w:r>
                              <w:object w:dxaOrig="675"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05pt;height:33.8pt" o:ole="">
                                  <v:imagedata r:id="rId7" o:title=""/>
                                </v:shape>
                                <o:OLEObject Type="Embed" ProgID="MSPhotoEd.3" ShapeID="_x0000_i1027" DrawAspect="Content" ObjectID="_1740469096" r:id="rId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43pt;margin-top:2.6pt;width:45pt;height: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PSzsgIAALk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" filled="f" stroked="f">
                <v:textbox>
                  <w:txbxContent>
                    <w:p w:rsidR="00C80A57" w:rsidRDefault="00C80A57">
                      <w:r>
                        <w:object w:dxaOrig="675" w:dyaOrig="765">
                          <v:shape id="_x0000_i1027" type="#_x0000_t75" style="width:30.05pt;height:33.8pt" o:ole="">
                            <v:imagedata r:id="rId7" o:title=""/>
                          </v:shape>
                          <o:OLEObject Type="Embed" ProgID="MSPhotoEd.3" ShapeID="_x0000_i1027" DrawAspect="Content" ObjectID="_1740469096" r:id="rId9"/>
                        </w:object>
                      </w:r>
                    </w:p>
                  </w:txbxContent>
                </v:textbox>
              </v:shape>
            </w:pict>
          </mc:Fallback>
        </mc:AlternateContent>
      </w:r>
    </w:p>
    <w:p w:rsidR="00136A49" w:rsidRDefault="00136A49" w:rsidP="00184C89">
      <w:pPr>
        <w:numPr>
          <w:ilvl w:val="0"/>
          <w:numId w:val="1"/>
        </w:numPr>
        <w:tabs>
          <w:tab w:val="clear" w:pos="720"/>
          <w:tab w:val="num" w:pos="-900"/>
        </w:tabs>
        <w:ind w:left="360" w:firstLine="0"/>
      </w:pPr>
      <w:r>
        <w:t>Locate the ArcMap icon on your desktop                    and double click it.</w:t>
      </w:r>
    </w:p>
    <w:p w:rsidR="009D3D9F" w:rsidRDefault="009D3D9F" w:rsidP="009D3D9F"/>
    <w:p w:rsidR="009D3D9F" w:rsidRDefault="009D3D9F" w:rsidP="009D3D9F"/>
    <w:p w:rsidR="009D3D9F" w:rsidRDefault="00E13E81" w:rsidP="00136A49">
      <w:pPr>
        <w:numPr>
          <w:ilvl w:val="0"/>
          <w:numId w:val="1"/>
        </w:numPr>
      </w:pPr>
      <w:r>
        <w:rPr>
          <w:noProof/>
        </w:rPr>
        <mc:AlternateContent>
          <mc:Choice Requires="wps">
            <w:drawing>
              <wp:anchor distT="0" distB="0" distL="114300" distR="114300" simplePos="0" relativeHeight="251641344" behindDoc="0" locked="0" layoutInCell="1" allowOverlap="1">
                <wp:simplePos x="0" y="0"/>
                <wp:positionH relativeFrom="column">
                  <wp:posOffset>4383405</wp:posOffset>
                </wp:positionH>
                <wp:positionV relativeFrom="paragraph">
                  <wp:posOffset>210820</wp:posOffset>
                </wp:positionV>
                <wp:extent cx="408940" cy="779145"/>
                <wp:effectExtent l="30480" t="31115" r="132080" b="85090"/>
                <wp:wrapNone/>
                <wp:docPr id="4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940" cy="779145"/>
                        </a:xfrm>
                        <a:prstGeom prst="line">
                          <a:avLst/>
                        </a:prstGeom>
                        <a:noFill/>
                        <a:ln w="603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EC5D3" id="Line 5"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15pt,16.6pt" to="377.3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" strokecolor="blue" strokeweight="4.75pt">
                <v:stroke endarrow="block"/>
              </v:line>
            </w:pict>
          </mc:Fallback>
        </mc:AlternateContent>
      </w:r>
      <w:r w:rsidR="009D3D9F">
        <w:t xml:space="preserve">Once the application is open, </w:t>
      </w:r>
      <w:r w:rsidR="00D84AD9">
        <w:t>find the “globe” on the top menu bar</w:t>
      </w:r>
      <w:r w:rsidR="0091591F">
        <w:t xml:space="preserve"> and click it. This will load up the standard OP Base Layers</w:t>
      </w:r>
      <w:r w:rsidR="009D3D9F">
        <w:t>.</w:t>
      </w:r>
      <w:r w:rsidR="00A75C1F" w:rsidRPr="00A75C1F">
        <w:t xml:space="preserve"> </w:t>
      </w:r>
      <w:r w:rsidRPr="00A75BC3">
        <w:rPr>
          <w:noProof/>
        </w:rPr>
        <w:drawing>
          <wp:inline distT="0" distB="0" distL="0" distR="0">
            <wp:extent cx="5486400" cy="82677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826770"/>
                    </a:xfrm>
                    <a:prstGeom prst="rect">
                      <a:avLst/>
                    </a:prstGeom>
                    <a:noFill/>
                    <a:ln>
                      <a:noFill/>
                    </a:ln>
                  </pic:spPr>
                </pic:pic>
              </a:graphicData>
            </a:graphic>
          </wp:inline>
        </w:drawing>
      </w:r>
    </w:p>
    <w:p w:rsidR="009D3D9F" w:rsidRDefault="009D3D9F" w:rsidP="00A75C1F">
      <w:pPr>
        <w:ind w:left="360"/>
      </w:pPr>
    </w:p>
    <w:p w:rsidR="0091591F" w:rsidRDefault="00E13E81" w:rsidP="00136A49">
      <w:pPr>
        <w:numPr>
          <w:ilvl w:val="0"/>
          <w:numId w:val="1"/>
        </w:numPr>
      </w:pPr>
      <w:r>
        <w:rPr>
          <w:noProof/>
        </w:rPr>
        <mc:AlternateContent>
          <mc:Choice Requires="wps">
            <w:drawing>
              <wp:anchor distT="0" distB="0" distL="114300" distR="114300" simplePos="0" relativeHeight="251678208" behindDoc="0" locked="0" layoutInCell="1" allowOverlap="1">
                <wp:simplePos x="0" y="0"/>
                <wp:positionH relativeFrom="column">
                  <wp:posOffset>3834765</wp:posOffset>
                </wp:positionH>
                <wp:positionV relativeFrom="paragraph">
                  <wp:posOffset>148590</wp:posOffset>
                </wp:positionV>
                <wp:extent cx="1125855" cy="844550"/>
                <wp:effectExtent l="34290" t="33020" r="106680" b="122555"/>
                <wp:wrapNone/>
                <wp:docPr id="4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5855" cy="844550"/>
                        </a:xfrm>
                        <a:prstGeom prst="line">
                          <a:avLst/>
                        </a:prstGeom>
                        <a:noFill/>
                        <a:ln w="603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133BD" id="Line 41"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95pt,11.7pt" to="390.6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" strokecolor="blue" strokeweight="4.75pt">
                <v:stroke endarrow="block"/>
              </v:line>
            </w:pict>
          </mc:Fallback>
        </mc:AlternateContent>
      </w:r>
      <w:r w:rsidR="0091591F">
        <w:t>Click on the “Add Layers” button in the top menu bar.</w:t>
      </w:r>
    </w:p>
    <w:p w:rsidR="0091591F" w:rsidRDefault="0091591F" w:rsidP="0091591F">
      <w:pPr>
        <w:pStyle w:val="ListParagraph"/>
      </w:pPr>
    </w:p>
    <w:p w:rsidR="0091591F" w:rsidRDefault="00E13E81" w:rsidP="0091591F">
      <w:pPr>
        <w:ind w:left="720"/>
      </w:pPr>
      <w:r w:rsidRPr="00A75BC3">
        <w:rPr>
          <w:noProof/>
        </w:rPr>
        <w:drawing>
          <wp:inline distT="0" distB="0" distL="0" distR="0">
            <wp:extent cx="5486400" cy="82677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826770"/>
                    </a:xfrm>
                    <a:prstGeom prst="rect">
                      <a:avLst/>
                    </a:prstGeom>
                    <a:noFill/>
                    <a:ln>
                      <a:noFill/>
                    </a:ln>
                  </pic:spPr>
                </pic:pic>
              </a:graphicData>
            </a:graphic>
          </wp:inline>
        </w:drawing>
      </w:r>
    </w:p>
    <w:p w:rsidR="0091591F" w:rsidRDefault="0091591F" w:rsidP="0091591F">
      <w:pPr>
        <w:pStyle w:val="ListParagraph"/>
      </w:pPr>
    </w:p>
    <w:p w:rsidR="0091591F" w:rsidRDefault="0091591F" w:rsidP="00136A49">
      <w:pPr>
        <w:numPr>
          <w:ilvl w:val="0"/>
          <w:numId w:val="1"/>
        </w:numPr>
      </w:pPr>
      <w:r>
        <w:t xml:space="preserve">It will bring up all the layers that are available as shown below. Click on “Air Photos” on the </w:t>
      </w:r>
      <w:proofErr w:type="gramStart"/>
      <w:r>
        <w:t>left hand</w:t>
      </w:r>
      <w:proofErr w:type="gramEnd"/>
      <w:r>
        <w:t xml:space="preserve"> side. It will load up all the available aerial photograph layers on the right side. You should generally select the most recent “orthophoto” aerial photo.</w:t>
      </w:r>
      <w:r w:rsidR="00E13E81">
        <w:t xml:space="preserve"> Add the appropriate layer and click “Close”</w:t>
      </w:r>
    </w:p>
    <w:p w:rsidR="0091591F" w:rsidRDefault="00E13E81" w:rsidP="0091591F">
      <w:pPr>
        <w:ind w:left="720"/>
      </w:pPr>
      <w:r>
        <w:rPr>
          <w:noProof/>
        </w:rPr>
        <mc:AlternateContent>
          <mc:Choice Requires="wps">
            <w:drawing>
              <wp:anchor distT="0" distB="0" distL="114300" distR="114300" simplePos="0" relativeHeight="251681280" behindDoc="0" locked="0" layoutInCell="1" allowOverlap="1">
                <wp:simplePos x="0" y="0"/>
                <wp:positionH relativeFrom="column">
                  <wp:posOffset>4128770</wp:posOffset>
                </wp:positionH>
                <wp:positionV relativeFrom="paragraph">
                  <wp:posOffset>2610485</wp:posOffset>
                </wp:positionV>
                <wp:extent cx="1257300" cy="565785"/>
                <wp:effectExtent l="4445" t="1905" r="0" b="381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E81" w:rsidRPr="00D647B4" w:rsidRDefault="00E13E81" w:rsidP="00E13E81">
                            <w:pPr>
                              <w:rPr>
                                <w:b/>
                                <w:color w:val="0000FF"/>
                              </w:rPr>
                            </w:pPr>
                            <w:r>
                              <w:rPr>
                                <w:b/>
                                <w:color w:val="0000FF"/>
                              </w:rPr>
                              <w:t>Click after selecting layer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7" type="#_x0000_t202" style="position:absolute;left:0;text-align:left;margin-left:325.1pt;margin-top:205.55pt;width:99pt;height:44.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wg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" filled="f" stroked="f">
                <v:textbox>
                  <w:txbxContent>
                    <w:p w:rsidR="00E13E81" w:rsidRPr="00D647B4" w:rsidRDefault="00E13E81" w:rsidP="00E13E81">
                      <w:pPr>
                        <w:rPr>
                          <w:b/>
                          <w:color w:val="0000FF"/>
                        </w:rPr>
                      </w:pPr>
                      <w:r>
                        <w:rPr>
                          <w:b/>
                          <w:color w:val="0000FF"/>
                        </w:rPr>
                        <w:t>Click after selecting layer</w:t>
                      </w:r>
                    </w:p>
                  </w:txbxContent>
                </v:textbox>
              </v:shape>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3417570</wp:posOffset>
                </wp:positionH>
                <wp:positionV relativeFrom="paragraph">
                  <wp:posOffset>3090545</wp:posOffset>
                </wp:positionV>
                <wp:extent cx="1095375" cy="391160"/>
                <wp:effectExtent l="74295" t="34290" r="30480" b="136525"/>
                <wp:wrapNone/>
                <wp:docPr id="4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5375" cy="391160"/>
                        </a:xfrm>
                        <a:prstGeom prst="line">
                          <a:avLst/>
                        </a:prstGeom>
                        <a:noFill/>
                        <a:ln w="603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0335C" id="Line 43" o:spid="_x0000_s1026" style="position:absolute;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1pt,243.35pt" to="355.35pt,2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" strokecolor="blue" strokeweight="4.75pt">
                <v:stroke endarrow="block"/>
              </v:line>
            </w:pict>
          </mc:Fallback>
        </mc:AlternateContent>
      </w:r>
      <w:r w:rsidRPr="00A75BC3">
        <w:rPr>
          <w:noProof/>
        </w:rPr>
        <w:drawing>
          <wp:inline distT="0" distB="0" distL="0" distR="0">
            <wp:extent cx="3395345" cy="368935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5345" cy="3689350"/>
                    </a:xfrm>
                    <a:prstGeom prst="rect">
                      <a:avLst/>
                    </a:prstGeom>
                    <a:noFill/>
                    <a:ln>
                      <a:noFill/>
                    </a:ln>
                  </pic:spPr>
                </pic:pic>
              </a:graphicData>
            </a:graphic>
          </wp:inline>
        </w:drawing>
      </w:r>
    </w:p>
    <w:p w:rsidR="009D3D9F" w:rsidRDefault="009D3D9F" w:rsidP="00136A49">
      <w:pPr>
        <w:numPr>
          <w:ilvl w:val="0"/>
          <w:numId w:val="1"/>
        </w:numPr>
      </w:pPr>
      <w:r>
        <w:lastRenderedPageBreak/>
        <w:t xml:space="preserve">Using the magnifying glass “Zoom In” feature on the tool bar, zoom into the area that you want to insert a rectified plan sheet.  </w:t>
      </w:r>
      <w:r w:rsidR="00A75C1F" w:rsidRPr="00A75C1F">
        <w:t xml:space="preserve">  </w:t>
      </w:r>
    </w:p>
    <w:p w:rsidR="00650FB7" w:rsidRDefault="00E13E81" w:rsidP="00136A49">
      <w:r>
        <w:rPr>
          <w:noProof/>
        </w:rPr>
        <mc:AlternateContent>
          <mc:Choice Requires="wps">
            <w:drawing>
              <wp:anchor distT="0" distB="0" distL="114300" distR="114300" simplePos="0" relativeHeight="251679232" behindDoc="0" locked="0" layoutInCell="1" allowOverlap="1">
                <wp:simplePos x="0" y="0"/>
                <wp:positionH relativeFrom="column">
                  <wp:posOffset>444500</wp:posOffset>
                </wp:positionH>
                <wp:positionV relativeFrom="paragraph">
                  <wp:posOffset>34925</wp:posOffset>
                </wp:positionV>
                <wp:extent cx="442595" cy="751205"/>
                <wp:effectExtent l="130175" t="33020" r="36830" b="92075"/>
                <wp:wrapNone/>
                <wp:docPr id="42"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2595" cy="751205"/>
                        </a:xfrm>
                        <a:prstGeom prst="line">
                          <a:avLst/>
                        </a:prstGeom>
                        <a:noFill/>
                        <a:ln w="603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49EC4" id="Line 42"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75pt" to="69.85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" strokecolor="blue" strokeweight="4.75pt">
                <v:stroke endarrow="block"/>
              </v:line>
            </w:pict>
          </mc:Fallback>
        </mc:AlternateContent>
      </w:r>
    </w:p>
    <w:p w:rsidR="00047C57" w:rsidRDefault="00E13E81" w:rsidP="00047C57">
      <w:pPr>
        <w:ind w:left="360"/>
      </w:pPr>
      <w:r w:rsidRPr="00A75BC3">
        <w:rPr>
          <w:noProof/>
        </w:rPr>
        <w:drawing>
          <wp:inline distT="0" distB="0" distL="0" distR="0">
            <wp:extent cx="5486400" cy="826770"/>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826770"/>
                    </a:xfrm>
                    <a:prstGeom prst="rect">
                      <a:avLst/>
                    </a:prstGeom>
                    <a:noFill/>
                    <a:ln>
                      <a:noFill/>
                    </a:ln>
                  </pic:spPr>
                </pic:pic>
              </a:graphicData>
            </a:graphic>
          </wp:inline>
        </w:drawing>
      </w:r>
    </w:p>
    <w:p w:rsidR="00047C57" w:rsidRDefault="00047C57" w:rsidP="00047C57"/>
    <w:p w:rsidR="009D77EC" w:rsidRDefault="004E52CE" w:rsidP="00197134">
      <w:pPr>
        <w:numPr>
          <w:ilvl w:val="0"/>
          <w:numId w:val="1"/>
        </w:numPr>
      </w:pPr>
      <w:r>
        <w:rPr>
          <w:noProof/>
        </w:rPr>
        <mc:AlternateContent>
          <mc:Choice Requires="wps">
            <w:drawing>
              <wp:anchor distT="0" distB="0" distL="114300" distR="114300" simplePos="0" relativeHeight="251683328" behindDoc="0" locked="0" layoutInCell="1" allowOverlap="1" wp14:anchorId="0098FE36" wp14:editId="085D0FBF">
                <wp:simplePos x="0" y="0"/>
                <wp:positionH relativeFrom="column">
                  <wp:posOffset>4184374</wp:posOffset>
                </wp:positionH>
                <wp:positionV relativeFrom="paragraph">
                  <wp:posOffset>165818</wp:posOffset>
                </wp:positionV>
                <wp:extent cx="439586" cy="858603"/>
                <wp:effectExtent l="19050" t="19050" r="74930" b="55880"/>
                <wp:wrapNone/>
                <wp:docPr id="4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586" cy="858603"/>
                        </a:xfrm>
                        <a:prstGeom prst="line">
                          <a:avLst/>
                        </a:prstGeom>
                        <a:noFill/>
                        <a:ln w="603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4632F" id="Line 42"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5pt,13.05pt" to="364.1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" strokecolor="blue" strokeweight="4.75pt">
                <v:stroke endarrow="block"/>
              </v:line>
            </w:pict>
          </mc:Fallback>
        </mc:AlternateContent>
      </w:r>
      <w:r>
        <w:t>Click on “Windows” in the upper menu and select “Viewer”</w:t>
      </w:r>
      <w:r w:rsidR="00506CFB">
        <w:t>. This will open a small viewer screen on your desktop.</w:t>
      </w:r>
      <w:r w:rsidRPr="004E52CE">
        <w:rPr>
          <w:noProof/>
        </w:rPr>
        <w:t xml:space="preserve"> </w:t>
      </w:r>
    </w:p>
    <w:p w:rsidR="004E52CE" w:rsidRDefault="004E52CE" w:rsidP="004E52CE">
      <w:pPr>
        <w:ind w:left="720"/>
      </w:pPr>
      <w:r>
        <w:rPr>
          <w:noProof/>
        </w:rPr>
        <w:drawing>
          <wp:inline distT="0" distB="0" distL="0" distR="0" wp14:anchorId="46E4F7B1" wp14:editId="38D83795">
            <wp:extent cx="5486400" cy="18459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1845945"/>
                    </a:xfrm>
                    <a:prstGeom prst="rect">
                      <a:avLst/>
                    </a:prstGeom>
                  </pic:spPr>
                </pic:pic>
              </a:graphicData>
            </a:graphic>
          </wp:inline>
        </w:drawing>
      </w:r>
    </w:p>
    <w:p w:rsidR="008B6BCC" w:rsidRDefault="008B6BCC" w:rsidP="004E52CE">
      <w:pPr>
        <w:ind w:left="720"/>
      </w:pPr>
    </w:p>
    <w:p w:rsidR="004E52CE" w:rsidRDefault="004E52CE" w:rsidP="00197134">
      <w:pPr>
        <w:numPr>
          <w:ilvl w:val="0"/>
          <w:numId w:val="1"/>
        </w:numPr>
      </w:pPr>
      <w:r>
        <w:t>Locate the TIF image or PDF file you want to rectify</w:t>
      </w:r>
      <w:r w:rsidR="002E7B6A">
        <w:t xml:space="preserve"> and make a copy on your desktop or wherever you will remember where you located it</w:t>
      </w:r>
      <w:r>
        <w:t>.</w:t>
      </w:r>
    </w:p>
    <w:p w:rsidR="002E7B6A" w:rsidRDefault="002E7B6A" w:rsidP="002E7B6A">
      <w:pPr>
        <w:ind w:left="720"/>
      </w:pPr>
    </w:p>
    <w:p w:rsidR="00506CFB" w:rsidRDefault="00115A6A" w:rsidP="00602718">
      <w:pPr>
        <w:numPr>
          <w:ilvl w:val="0"/>
          <w:numId w:val="1"/>
        </w:numPr>
        <w:rPr>
          <w:noProof/>
        </w:rPr>
      </w:pPr>
      <w:r>
        <w:t xml:space="preserve">Return to ArcMap. </w:t>
      </w:r>
      <w:r w:rsidR="002E7B6A">
        <w:t>Click on “Customize” in the top menu bar and then click “Toolbars”. Make sure</w:t>
      </w:r>
      <w:r w:rsidR="005C5118">
        <w:t xml:space="preserve"> that the box next to “Georeferencing”</w:t>
      </w:r>
      <w:r w:rsidR="00765C08">
        <w:t xml:space="preserve"> </w:t>
      </w:r>
      <w:r w:rsidR="00506CFB">
        <w:t xml:space="preserve">and “Data Frame Tools” </w:t>
      </w:r>
      <w:r w:rsidR="00765C08">
        <w:t>is checked. Then</w:t>
      </w:r>
      <w:r w:rsidR="00506CFB">
        <w:t xml:space="preserve"> </w:t>
      </w:r>
      <w:r w:rsidR="00765C08">
        <w:t>you can close this</w:t>
      </w:r>
      <w:r w:rsidR="002E7B6A">
        <w:t xml:space="preserve"> </w:t>
      </w:r>
      <w:r w:rsidR="00765C08">
        <w:t>box.</w:t>
      </w:r>
    </w:p>
    <w:p w:rsidR="002E7B6A" w:rsidRDefault="002E7B6A" w:rsidP="00506CFB">
      <w:pPr>
        <w:rPr>
          <w:noProof/>
        </w:rPr>
      </w:pPr>
    </w:p>
    <w:p w:rsidR="00602718" w:rsidRDefault="002C3646" w:rsidP="002E7B6A">
      <w:pPr>
        <w:pStyle w:val="ListParagraph"/>
        <w:rPr>
          <w:noProof/>
        </w:rPr>
      </w:pPr>
      <w:r>
        <w:rPr>
          <w:noProof/>
        </w:rPr>
        <mc:AlternateContent>
          <mc:Choice Requires="wps">
            <w:drawing>
              <wp:anchor distT="0" distB="0" distL="114300" distR="114300" simplePos="0" relativeHeight="251677184" behindDoc="0" locked="0" layoutInCell="1" allowOverlap="1">
                <wp:simplePos x="0" y="0"/>
                <wp:positionH relativeFrom="column">
                  <wp:posOffset>2005717</wp:posOffset>
                </wp:positionH>
                <wp:positionV relativeFrom="paragraph">
                  <wp:posOffset>1511078</wp:posOffset>
                </wp:positionV>
                <wp:extent cx="1319916" cy="659351"/>
                <wp:effectExtent l="38100" t="19050" r="33020" b="64770"/>
                <wp:wrapNone/>
                <wp:docPr id="4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9916" cy="659351"/>
                        </a:xfrm>
                        <a:prstGeom prst="line">
                          <a:avLst/>
                        </a:prstGeom>
                        <a:noFill/>
                        <a:ln w="603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DE6D3" id="Line 40"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95pt,119pt" to="261.9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" strokecolor="blue" strokeweight="4.75pt">
                <v:stroke endarrow="block"/>
              </v:line>
            </w:pict>
          </mc:Fallback>
        </mc:AlternateContent>
      </w:r>
      <w:r>
        <w:rPr>
          <w:noProof/>
        </w:rPr>
        <mc:AlternateContent>
          <mc:Choice Requires="wps">
            <w:drawing>
              <wp:anchor distT="0" distB="0" distL="114300" distR="114300" simplePos="0" relativeHeight="251685376" behindDoc="0" locked="0" layoutInCell="1" allowOverlap="1" wp14:anchorId="389BAA92" wp14:editId="46EB6666">
                <wp:simplePos x="0" y="0"/>
                <wp:positionH relativeFrom="column">
                  <wp:posOffset>3324998</wp:posOffset>
                </wp:positionH>
                <wp:positionV relativeFrom="paragraph">
                  <wp:posOffset>1208239</wp:posOffset>
                </wp:positionV>
                <wp:extent cx="1408374" cy="652007"/>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374" cy="65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B6A" w:rsidRPr="00D647B4" w:rsidRDefault="002E7B6A" w:rsidP="002E7B6A">
                            <w:pPr>
                              <w:rPr>
                                <w:b/>
                                <w:color w:val="0000FF"/>
                              </w:rPr>
                            </w:pPr>
                            <w:r>
                              <w:rPr>
                                <w:b/>
                                <w:color w:val="0000FF"/>
                              </w:rPr>
                              <w:t>Check the “Georeferencing” check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BAA92" id="Text Box 50" o:spid="_x0000_s1028" type="#_x0000_t202" style="position:absolute;left:0;text-align:left;margin-left:261.8pt;margin-top:95.15pt;width:110.9pt;height:51.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rZf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" filled="f" stroked="f">
                <v:textbox>
                  <w:txbxContent>
                    <w:p w:rsidR="002E7B6A" w:rsidRPr="00D647B4" w:rsidRDefault="002E7B6A" w:rsidP="002E7B6A">
                      <w:pPr>
                        <w:rPr>
                          <w:b/>
                          <w:color w:val="0000FF"/>
                        </w:rPr>
                      </w:pPr>
                      <w:r>
                        <w:rPr>
                          <w:b/>
                          <w:color w:val="0000FF"/>
                        </w:rPr>
                        <w:t>Check the “Georeferencing” check box</w:t>
                      </w:r>
                    </w:p>
                  </w:txbxContent>
                </v:textbox>
              </v:shape>
            </w:pict>
          </mc:Fallback>
        </mc:AlternateContent>
      </w:r>
      <w:r w:rsidRPr="00602718">
        <w:rPr>
          <w:noProof/>
        </w:rPr>
        <mc:AlternateContent>
          <mc:Choice Requires="wps">
            <w:drawing>
              <wp:anchor distT="0" distB="0" distL="114300" distR="114300" simplePos="0" relativeHeight="251693568" behindDoc="0" locked="0" layoutInCell="1" allowOverlap="1" wp14:anchorId="7365C635" wp14:editId="2271E11B">
                <wp:simplePos x="0" y="0"/>
                <wp:positionH relativeFrom="column">
                  <wp:posOffset>2435086</wp:posOffset>
                </wp:positionH>
                <wp:positionV relativeFrom="paragraph">
                  <wp:posOffset>429702</wp:posOffset>
                </wp:positionV>
                <wp:extent cx="1145457" cy="437321"/>
                <wp:effectExtent l="38100" t="19050" r="36195" b="77470"/>
                <wp:wrapNone/>
                <wp:docPr id="6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5457" cy="437321"/>
                        </a:xfrm>
                        <a:prstGeom prst="line">
                          <a:avLst/>
                        </a:prstGeom>
                        <a:noFill/>
                        <a:ln w="603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E8B9A" id="Line 40"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75pt,33.85pt" to="281.9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" strokecolor="blue" strokeweight="4.75pt">
                <v:stroke endarrow="block"/>
              </v:line>
            </w:pict>
          </mc:Fallback>
        </mc:AlternateContent>
      </w:r>
      <w:r w:rsidRPr="00602718">
        <w:rPr>
          <w:noProof/>
        </w:rPr>
        <mc:AlternateContent>
          <mc:Choice Requires="wps">
            <w:drawing>
              <wp:anchor distT="0" distB="0" distL="114300" distR="114300" simplePos="0" relativeHeight="251694592" behindDoc="0" locked="0" layoutInCell="1" allowOverlap="1" wp14:anchorId="6E915A33" wp14:editId="593E4F3C">
                <wp:simplePos x="0" y="0"/>
                <wp:positionH relativeFrom="column">
                  <wp:posOffset>3539959</wp:posOffset>
                </wp:positionH>
                <wp:positionV relativeFrom="paragraph">
                  <wp:posOffset>230616</wp:posOffset>
                </wp:positionV>
                <wp:extent cx="1407795" cy="469127"/>
                <wp:effectExtent l="0" t="0" r="0" b="762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469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718" w:rsidRPr="00D647B4" w:rsidRDefault="00602718" w:rsidP="00602718">
                            <w:pPr>
                              <w:rPr>
                                <w:b/>
                                <w:color w:val="0000FF"/>
                              </w:rPr>
                            </w:pPr>
                            <w:r>
                              <w:rPr>
                                <w:b/>
                                <w:color w:val="0000FF"/>
                              </w:rPr>
                              <w:t>Check the “</w:t>
                            </w:r>
                            <w:r>
                              <w:rPr>
                                <w:b/>
                                <w:color w:val="0000FF"/>
                              </w:rPr>
                              <w:t>Data Frame Tools”</w:t>
                            </w:r>
                            <w:r>
                              <w:rPr>
                                <w:b/>
                                <w:color w:val="0000FF"/>
                              </w:rPr>
                              <w:t xml:space="preserve">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15A33" id="Text Box 62" o:spid="_x0000_s1029" type="#_x0000_t202" style="position:absolute;left:0;text-align:left;margin-left:278.75pt;margin-top:18.15pt;width:110.85pt;height:36.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ZzSuQ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" filled="f" stroked="f">
                <v:textbox>
                  <w:txbxContent>
                    <w:p w:rsidR="00602718" w:rsidRPr="00D647B4" w:rsidRDefault="00602718" w:rsidP="00602718">
                      <w:pPr>
                        <w:rPr>
                          <w:b/>
                          <w:color w:val="0000FF"/>
                        </w:rPr>
                      </w:pPr>
                      <w:r>
                        <w:rPr>
                          <w:b/>
                          <w:color w:val="0000FF"/>
                        </w:rPr>
                        <w:t>Check the “</w:t>
                      </w:r>
                      <w:r>
                        <w:rPr>
                          <w:b/>
                          <w:color w:val="0000FF"/>
                        </w:rPr>
                        <w:t>Data Frame Tools”</w:t>
                      </w:r>
                      <w:r>
                        <w:rPr>
                          <w:b/>
                          <w:color w:val="0000FF"/>
                        </w:rPr>
                        <w:t xml:space="preserve"> box</w:t>
                      </w:r>
                    </w:p>
                  </w:txbxContent>
                </v:textbox>
              </v:shape>
            </w:pict>
          </mc:Fallback>
        </mc:AlternateContent>
      </w:r>
      <w:r w:rsidR="00506CFB">
        <w:rPr>
          <w:noProof/>
        </w:rPr>
        <w:drawing>
          <wp:inline distT="0" distB="0" distL="0" distR="0" wp14:anchorId="09AA4FF7" wp14:editId="65CA6ACE">
            <wp:extent cx="2027583" cy="2223970"/>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82033" cy="2283693"/>
                    </a:xfrm>
                    <a:prstGeom prst="rect">
                      <a:avLst/>
                    </a:prstGeom>
                  </pic:spPr>
                </pic:pic>
              </a:graphicData>
            </a:graphic>
          </wp:inline>
        </w:drawing>
      </w:r>
    </w:p>
    <w:p w:rsidR="00602718" w:rsidRDefault="00602718" w:rsidP="002E7B6A">
      <w:pPr>
        <w:pStyle w:val="ListParagraph"/>
        <w:rPr>
          <w:noProof/>
        </w:rPr>
      </w:pPr>
    </w:p>
    <w:p w:rsidR="00602718" w:rsidRDefault="00602718" w:rsidP="002E7B6A">
      <w:pPr>
        <w:pStyle w:val="ListParagraph"/>
        <w:rPr>
          <w:noProof/>
        </w:rPr>
      </w:pPr>
    </w:p>
    <w:p w:rsidR="00602718" w:rsidRDefault="00602718" w:rsidP="002E7B6A">
      <w:pPr>
        <w:pStyle w:val="ListParagraph"/>
        <w:rPr>
          <w:noProof/>
        </w:rPr>
      </w:pPr>
    </w:p>
    <w:p w:rsidR="002E7B6A" w:rsidRDefault="002E7B6A" w:rsidP="00FC00FF">
      <w:pPr>
        <w:numPr>
          <w:ilvl w:val="0"/>
          <w:numId w:val="1"/>
        </w:numPr>
      </w:pPr>
      <w:r w:rsidRPr="002E7B6A">
        <w:rPr>
          <w:noProof/>
        </w:rPr>
        <w:lastRenderedPageBreak/>
        <w:t xml:space="preserve"> </w:t>
      </w:r>
      <w:r w:rsidR="00FA7E33">
        <w:t xml:space="preserve">This will create </w:t>
      </w:r>
      <w:r w:rsidR="00602718">
        <w:t xml:space="preserve">two </w:t>
      </w:r>
      <w:r w:rsidR="00FA7E33">
        <w:t>sub-menu</w:t>
      </w:r>
      <w:r w:rsidR="00602718">
        <w:t>s</w:t>
      </w:r>
      <w:r>
        <w:t xml:space="preserve">, as shown below, </w:t>
      </w:r>
      <w:r w:rsidR="00FA7E33">
        <w:t>that y</w:t>
      </w:r>
      <w:r w:rsidR="00FC00FF">
        <w:t>ou can then “dock” in the top menu bar by clicking and dragging it.</w:t>
      </w:r>
    </w:p>
    <w:p w:rsidR="00FC00FF" w:rsidRDefault="002E7B6A" w:rsidP="002E7B6A">
      <w:pPr>
        <w:ind w:left="720"/>
        <w:rPr>
          <w:noProof/>
        </w:rPr>
      </w:pPr>
      <w:r w:rsidRPr="002E7B6A">
        <w:rPr>
          <w:noProof/>
        </w:rPr>
        <w:t xml:space="preserve"> </w:t>
      </w:r>
      <w:r>
        <w:rPr>
          <w:noProof/>
        </w:rPr>
        <w:drawing>
          <wp:inline distT="0" distB="0" distL="0" distR="0" wp14:anchorId="4151BD52" wp14:editId="081A81A3">
            <wp:extent cx="4286250" cy="2952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86250" cy="295275"/>
                    </a:xfrm>
                    <a:prstGeom prst="rect">
                      <a:avLst/>
                    </a:prstGeom>
                  </pic:spPr>
                </pic:pic>
              </a:graphicData>
            </a:graphic>
          </wp:inline>
        </w:drawing>
      </w:r>
    </w:p>
    <w:p w:rsidR="00602718" w:rsidRDefault="00602718" w:rsidP="002E7B6A">
      <w:pPr>
        <w:ind w:left="720"/>
      </w:pPr>
      <w:r>
        <w:rPr>
          <w:noProof/>
        </w:rPr>
        <mc:AlternateContent>
          <mc:Choice Requires="wps">
            <w:drawing>
              <wp:anchor distT="0" distB="0" distL="114300" distR="114300" simplePos="0" relativeHeight="251696640" behindDoc="0" locked="0" layoutInCell="1" allowOverlap="1" wp14:anchorId="52A33843" wp14:editId="5AB23463">
                <wp:simplePos x="0" y="0"/>
                <wp:positionH relativeFrom="column">
                  <wp:posOffset>813020</wp:posOffset>
                </wp:positionH>
                <wp:positionV relativeFrom="paragraph">
                  <wp:posOffset>211372</wp:posOffset>
                </wp:positionV>
                <wp:extent cx="484919" cy="318052"/>
                <wp:effectExtent l="19050" t="38100" r="48895" b="44450"/>
                <wp:wrapNone/>
                <wp:docPr id="6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4919" cy="318052"/>
                        </a:xfrm>
                        <a:prstGeom prst="line">
                          <a:avLst/>
                        </a:prstGeom>
                        <a:noFill/>
                        <a:ln w="603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7C7C9" id="Line 10" o:spid="_x0000_s1026" style="position:absolute;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16.65pt" to="102.2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" strokecolor="blue" strokeweight="4.75pt">
                <v:stroke endarrow="block"/>
              </v:line>
            </w:pict>
          </mc:Fallback>
        </mc:AlternateContent>
      </w:r>
      <w:r>
        <w:rPr>
          <w:noProof/>
        </w:rPr>
        <w:drawing>
          <wp:inline distT="0" distB="0" distL="0" distR="0" wp14:anchorId="519C62D1" wp14:editId="72C85DFB">
            <wp:extent cx="1514475" cy="3238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14475" cy="323850"/>
                    </a:xfrm>
                    <a:prstGeom prst="rect">
                      <a:avLst/>
                    </a:prstGeom>
                  </pic:spPr>
                </pic:pic>
              </a:graphicData>
            </a:graphic>
          </wp:inline>
        </w:drawing>
      </w:r>
    </w:p>
    <w:p w:rsidR="005C5118" w:rsidRDefault="005C5118" w:rsidP="005C5118"/>
    <w:p w:rsidR="00B14178" w:rsidRDefault="00602718" w:rsidP="00197134">
      <w:pPr>
        <w:numPr>
          <w:ilvl w:val="0"/>
          <w:numId w:val="1"/>
        </w:numPr>
      </w:pPr>
      <w:r>
        <w:t>Set the rotation angle</w:t>
      </w:r>
      <w:r w:rsidR="00506CFB">
        <w:t xml:space="preserve"> on the “Data Frame Tool”</w:t>
      </w:r>
      <w:r>
        <w:t xml:space="preserve"> to “0”</w:t>
      </w:r>
      <w:r w:rsidR="002C3646">
        <w:t xml:space="preserve">. </w:t>
      </w:r>
      <w:r w:rsidR="002C3646">
        <w:t>The default is 358 so everything appears vertical and horizontal.  However, the process will not function unless you reset the angle to 0.</w:t>
      </w:r>
    </w:p>
    <w:p w:rsidR="00602718" w:rsidRDefault="00602718" w:rsidP="00602718">
      <w:pPr>
        <w:ind w:left="720"/>
      </w:pPr>
    </w:p>
    <w:p w:rsidR="005C5118" w:rsidRDefault="009E61E0" w:rsidP="00197134">
      <w:pPr>
        <w:numPr>
          <w:ilvl w:val="0"/>
          <w:numId w:val="1"/>
        </w:numPr>
      </w:pPr>
      <w:r>
        <w:t xml:space="preserve">Click on </w:t>
      </w:r>
      <w:proofErr w:type="gramStart"/>
      <w:r>
        <w:t>the ”Add</w:t>
      </w:r>
      <w:proofErr w:type="gramEnd"/>
      <w:r>
        <w:t xml:space="preserve"> Data” tool</w:t>
      </w:r>
      <w:r w:rsidR="00C00541">
        <w:t xml:space="preserve"> and browse to the location you saved the .TIF file you want to rectify</w:t>
      </w:r>
      <w:r w:rsidR="00FA7E33">
        <w:t>.</w:t>
      </w:r>
      <w:r w:rsidR="00C00541">
        <w:t xml:space="preserve">  Highlight the file name and select “Add”.  </w:t>
      </w:r>
    </w:p>
    <w:p w:rsidR="00F8684B" w:rsidRDefault="00F8684B" w:rsidP="00F8684B">
      <w:pPr>
        <w:ind w:left="720"/>
      </w:pPr>
      <w:r>
        <w:rPr>
          <w:noProof/>
        </w:rPr>
        <mc:AlternateContent>
          <mc:Choice Requires="wps">
            <w:drawing>
              <wp:anchor distT="0" distB="0" distL="114300" distR="114300" simplePos="0" relativeHeight="251645440" behindDoc="0" locked="0" layoutInCell="1" allowOverlap="1">
                <wp:simplePos x="0" y="0"/>
                <wp:positionH relativeFrom="column">
                  <wp:posOffset>2526141</wp:posOffset>
                </wp:positionH>
                <wp:positionV relativeFrom="paragraph">
                  <wp:posOffset>6985</wp:posOffset>
                </wp:positionV>
                <wp:extent cx="1143000" cy="342900"/>
                <wp:effectExtent l="0" t="635" r="0" b="0"/>
                <wp:wrapNone/>
                <wp:docPr id="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541" w:rsidRPr="00C00541" w:rsidRDefault="0029026F">
                            <w:pPr>
                              <w:rPr>
                                <w:b/>
                                <w:color w:val="0000FF"/>
                              </w:rPr>
                            </w:pPr>
                            <w:r>
                              <w:rPr>
                                <w:b/>
                                <w:color w:val="0000FF"/>
                              </w:rPr>
                              <w:t>1. “</w:t>
                            </w:r>
                            <w:r w:rsidR="00C00541" w:rsidRPr="00C00541">
                              <w:rPr>
                                <w:b/>
                                <w:color w:val="0000FF"/>
                              </w:rPr>
                              <w:t>Add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198.9pt;margin-top:.55pt;width:90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" filled="f" stroked="f">
                <v:textbox>
                  <w:txbxContent>
                    <w:p w:rsidR="00C00541" w:rsidRPr="00C00541" w:rsidRDefault="0029026F">
                      <w:pPr>
                        <w:rPr>
                          <w:b/>
                          <w:color w:val="0000FF"/>
                        </w:rPr>
                      </w:pPr>
                      <w:r>
                        <w:rPr>
                          <w:b/>
                          <w:color w:val="0000FF"/>
                        </w:rPr>
                        <w:t>1. “</w:t>
                      </w:r>
                      <w:r w:rsidR="00C00541" w:rsidRPr="00C00541">
                        <w:rPr>
                          <w:b/>
                          <w:color w:val="0000FF"/>
                        </w:rPr>
                        <w:t>Add Data”</w:t>
                      </w:r>
                    </w:p>
                  </w:txbxContent>
                </v:textbox>
              </v:shape>
            </w:pict>
          </mc:Fallback>
        </mc:AlternateContent>
      </w:r>
    </w:p>
    <w:p w:rsidR="00C00541" w:rsidRDefault="009D596E" w:rsidP="00C00541">
      <w:r>
        <w:rPr>
          <w:noProof/>
        </w:rPr>
        <mc:AlternateContent>
          <mc:Choice Requires="wps">
            <w:drawing>
              <wp:anchor distT="0" distB="0" distL="114300" distR="114300" simplePos="0" relativeHeight="251646464" behindDoc="0" locked="0" layoutInCell="1" allowOverlap="1">
                <wp:simplePos x="0" y="0"/>
                <wp:positionH relativeFrom="column">
                  <wp:posOffset>1719470</wp:posOffset>
                </wp:positionH>
                <wp:positionV relativeFrom="paragraph">
                  <wp:posOffset>22529</wp:posOffset>
                </wp:positionV>
                <wp:extent cx="771276" cy="301818"/>
                <wp:effectExtent l="38100" t="19050" r="29210" b="79375"/>
                <wp:wrapNone/>
                <wp:docPr id="3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276" cy="301818"/>
                        </a:xfrm>
                        <a:prstGeom prst="line">
                          <a:avLst/>
                        </a:prstGeom>
                        <a:noFill/>
                        <a:ln w="603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41630" id="Line 10"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4pt,1.75pt" to="196.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" strokecolor="blue" strokeweight="4.75pt">
                <v:stroke endarrow="block"/>
              </v:line>
            </w:pict>
          </mc:Fallback>
        </mc:AlternateContent>
      </w:r>
      <w:r w:rsidR="008D26E4">
        <w:rPr>
          <w:noProof/>
        </w:rPr>
        <mc:AlternateContent>
          <mc:Choice Requires="wps">
            <w:drawing>
              <wp:anchor distT="0" distB="0" distL="114300" distR="114300" simplePos="0" relativeHeight="251687424" behindDoc="0" locked="0" layoutInCell="1" allowOverlap="1" wp14:anchorId="042F0CAC" wp14:editId="1C05E194">
                <wp:simplePos x="0" y="0"/>
                <wp:positionH relativeFrom="column">
                  <wp:posOffset>3747052</wp:posOffset>
                </wp:positionH>
                <wp:positionV relativeFrom="paragraph">
                  <wp:posOffset>3012219</wp:posOffset>
                </wp:positionV>
                <wp:extent cx="1200040" cy="620202"/>
                <wp:effectExtent l="19050" t="38100" r="57785" b="46990"/>
                <wp:wrapNone/>
                <wp:docPr id="5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0040" cy="620202"/>
                        </a:xfrm>
                        <a:prstGeom prst="line">
                          <a:avLst/>
                        </a:prstGeom>
                        <a:noFill/>
                        <a:ln w="603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16122" id="Line 10" o:spid="_x0000_s1026" style="position:absolute;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05pt,237.2pt" to="389.55pt,2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" strokecolor="blue" strokeweight="4.75pt">
                <v:stroke endarrow="block"/>
              </v:line>
            </w:pict>
          </mc:Fallback>
        </mc:AlternateContent>
      </w:r>
      <w:r w:rsidR="008D26E4">
        <w:rPr>
          <w:noProof/>
        </w:rPr>
        <mc:AlternateContent>
          <mc:Choice Requires="wps">
            <w:drawing>
              <wp:anchor distT="0" distB="0" distL="114300" distR="114300" simplePos="0" relativeHeight="251648512" behindDoc="0" locked="0" layoutInCell="1" allowOverlap="1">
                <wp:simplePos x="0" y="0"/>
                <wp:positionH relativeFrom="column">
                  <wp:posOffset>1346751</wp:posOffset>
                </wp:positionH>
                <wp:positionV relativeFrom="paragraph">
                  <wp:posOffset>1763864</wp:posOffset>
                </wp:positionV>
                <wp:extent cx="1040627" cy="1791032"/>
                <wp:effectExtent l="19050" t="38100" r="64770" b="38100"/>
                <wp:wrapNone/>
                <wp:docPr id="3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0627" cy="1791032"/>
                        </a:xfrm>
                        <a:prstGeom prst="line">
                          <a:avLst/>
                        </a:prstGeom>
                        <a:noFill/>
                        <a:ln w="603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C6030" id="Line 12"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05pt,138.9pt" to="188pt,2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" strokecolor="blue" strokeweight="4.75pt">
                <v:stroke endarrow="block"/>
              </v:line>
            </w:pict>
          </mc:Fallback>
        </mc:AlternateContent>
      </w:r>
      <w:r w:rsidR="00F8684B">
        <w:rPr>
          <w:noProof/>
        </w:rPr>
        <w:drawing>
          <wp:inline distT="0" distB="0" distL="0" distR="0" wp14:anchorId="20F0E6CB" wp14:editId="61371A49">
            <wp:extent cx="5486400" cy="33928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3392805"/>
                    </a:xfrm>
                    <a:prstGeom prst="rect">
                      <a:avLst/>
                    </a:prstGeom>
                  </pic:spPr>
                </pic:pic>
              </a:graphicData>
            </a:graphic>
          </wp:inline>
        </w:drawing>
      </w:r>
    </w:p>
    <w:p w:rsidR="008D26E4" w:rsidRDefault="008D26E4" w:rsidP="00C00541">
      <w:r>
        <w:rPr>
          <w:noProof/>
        </w:rPr>
        <mc:AlternateContent>
          <mc:Choice Requires="wps">
            <w:drawing>
              <wp:anchor distT="0" distB="0" distL="114300" distR="114300" simplePos="0" relativeHeight="251647488" behindDoc="0" locked="0" layoutInCell="1" allowOverlap="1">
                <wp:simplePos x="0" y="0"/>
                <wp:positionH relativeFrom="column">
                  <wp:posOffset>548640</wp:posOffset>
                </wp:positionH>
                <wp:positionV relativeFrom="paragraph">
                  <wp:posOffset>160738</wp:posOffset>
                </wp:positionV>
                <wp:extent cx="2057400" cy="457200"/>
                <wp:effectExtent l="0" t="635" r="0" b="0"/>
                <wp:wrapSquare wrapText="bothSides"/>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8EE" w:rsidRPr="00FA48EE" w:rsidRDefault="0029026F">
                            <w:pPr>
                              <w:rPr>
                                <w:b/>
                                <w:color w:val="0000FF"/>
                              </w:rPr>
                            </w:pPr>
                            <w:r>
                              <w:rPr>
                                <w:b/>
                                <w:color w:val="0000FF"/>
                              </w:rPr>
                              <w:t xml:space="preserve">2. “Select </w:t>
                            </w:r>
                            <w:r w:rsidR="00FA48EE" w:rsidRPr="00FA48EE">
                              <w:rPr>
                                <w:b/>
                                <w:color w:val="0000FF"/>
                              </w:rPr>
                              <w:t>File Location”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43.2pt;margin-top:12.65pt;width:162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oPtw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" filled="f" stroked="f">
                <v:textbox>
                  <w:txbxContent>
                    <w:p w:rsidR="00FA48EE" w:rsidRPr="00FA48EE" w:rsidRDefault="0029026F">
                      <w:pPr>
                        <w:rPr>
                          <w:b/>
                          <w:color w:val="0000FF"/>
                        </w:rPr>
                      </w:pPr>
                      <w:r>
                        <w:rPr>
                          <w:b/>
                          <w:color w:val="0000FF"/>
                        </w:rPr>
                        <w:t xml:space="preserve">2. “Select </w:t>
                      </w:r>
                      <w:r w:rsidR="00FA48EE" w:rsidRPr="00FA48EE">
                        <w:rPr>
                          <w:b/>
                          <w:color w:val="0000FF"/>
                        </w:rPr>
                        <w:t>File Location”</w:t>
                      </w:r>
                    </w:p>
                  </w:txbxContent>
                </v:textbox>
                <w10:wrap type="square"/>
              </v:shape>
            </w:pict>
          </mc:Fallback>
        </mc:AlternateContent>
      </w:r>
    </w:p>
    <w:p w:rsidR="008D26E4" w:rsidRDefault="008D26E4" w:rsidP="00C00541">
      <w:r>
        <w:rPr>
          <w:noProof/>
        </w:rPr>
        <mc:AlternateContent>
          <mc:Choice Requires="wps">
            <w:drawing>
              <wp:anchor distT="0" distB="0" distL="114300" distR="114300" simplePos="0" relativeHeight="251649536" behindDoc="0" locked="0" layoutInCell="1" allowOverlap="1">
                <wp:simplePos x="0" y="0"/>
                <wp:positionH relativeFrom="column">
                  <wp:posOffset>2978398</wp:posOffset>
                </wp:positionH>
                <wp:positionV relativeFrom="paragraph">
                  <wp:posOffset>7316</wp:posOffset>
                </wp:positionV>
                <wp:extent cx="1028700" cy="342900"/>
                <wp:effectExtent l="0" t="635" r="0" b="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26F" w:rsidRPr="0029026F" w:rsidRDefault="0029026F">
                            <w:pPr>
                              <w:rPr>
                                <w:b/>
                                <w:color w:val="0000FF"/>
                              </w:rPr>
                            </w:pPr>
                            <w:r>
                              <w:rPr>
                                <w:b/>
                                <w:color w:val="0000FF"/>
                              </w:rPr>
                              <w:t xml:space="preserve">3. </w:t>
                            </w:r>
                            <w:r w:rsidRPr="0029026F">
                              <w:rPr>
                                <w:b/>
                                <w:color w:val="0000FF"/>
                              </w:rPr>
                              <w:t>“Add”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234.5pt;margin-top:.6pt;width:81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hqt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" filled="f" stroked="f">
                <v:textbox>
                  <w:txbxContent>
                    <w:p w:rsidR="0029026F" w:rsidRPr="0029026F" w:rsidRDefault="0029026F">
                      <w:pPr>
                        <w:rPr>
                          <w:b/>
                          <w:color w:val="0000FF"/>
                        </w:rPr>
                      </w:pPr>
                      <w:r>
                        <w:rPr>
                          <w:b/>
                          <w:color w:val="0000FF"/>
                        </w:rPr>
                        <w:t xml:space="preserve">3. </w:t>
                      </w:r>
                      <w:r w:rsidRPr="0029026F">
                        <w:rPr>
                          <w:b/>
                          <w:color w:val="0000FF"/>
                        </w:rPr>
                        <w:t>“Add”</w:t>
                      </w:r>
                    </w:p>
                  </w:txbxContent>
                </v:textbox>
              </v:shape>
            </w:pict>
          </mc:Fallback>
        </mc:AlternateContent>
      </w:r>
    </w:p>
    <w:p w:rsidR="008D26E4" w:rsidRDefault="008D26E4" w:rsidP="00C00541"/>
    <w:p w:rsidR="008D26E4" w:rsidRDefault="008D26E4" w:rsidP="00C00541"/>
    <w:p w:rsidR="008D26E4" w:rsidRDefault="00B14178" w:rsidP="00C00541">
      <w:r>
        <w:t>If you are using a multi-page TIF image, a</w:t>
      </w:r>
      <w:r w:rsidR="008D26E4">
        <w:t xml:space="preserve">nother screen may come up </w:t>
      </w:r>
      <w:r>
        <w:t xml:space="preserve">as shown below. The sheet desired in this case is the plan sheet, which is the second sheet. Therefore, you would select </w:t>
      </w:r>
      <w:proofErr w:type="spellStart"/>
      <w:r>
        <w:t>subdataset</w:t>
      </w:r>
      <w:proofErr w:type="spellEnd"/>
      <w:r>
        <w:t xml:space="preserve"> 1 and click “OK”</w:t>
      </w:r>
    </w:p>
    <w:p w:rsidR="00F8684B" w:rsidRDefault="00F8684B" w:rsidP="00C00541"/>
    <w:p w:rsidR="00440656" w:rsidRDefault="00440656" w:rsidP="008C17A3">
      <w:r>
        <w:rPr>
          <w:noProof/>
        </w:rPr>
        <w:lastRenderedPageBreak/>
        <mc:AlternateContent>
          <mc:Choice Requires="wps">
            <w:drawing>
              <wp:anchor distT="0" distB="0" distL="114300" distR="114300" simplePos="0" relativeHeight="251701760" behindDoc="0" locked="0" layoutInCell="1" allowOverlap="1" wp14:anchorId="01B5EFEA" wp14:editId="3BC1893F">
                <wp:simplePos x="0" y="0"/>
                <wp:positionH relativeFrom="column">
                  <wp:posOffset>3683442</wp:posOffset>
                </wp:positionH>
                <wp:positionV relativeFrom="paragraph">
                  <wp:posOffset>914400</wp:posOffset>
                </wp:positionV>
                <wp:extent cx="23854" cy="1168842"/>
                <wp:effectExtent l="95250" t="38100" r="71755" b="12700"/>
                <wp:wrapNone/>
                <wp:docPr id="6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54" cy="1168842"/>
                        </a:xfrm>
                        <a:prstGeom prst="line">
                          <a:avLst/>
                        </a:prstGeom>
                        <a:noFill/>
                        <a:ln w="603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C6486" id="Line 10" o:spid="_x0000_s1026" style="position:absolute;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05pt,1in" to="291.95pt,1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" strokecolor="blue" strokeweight="4.75pt">
                <v:stroke endarrow="block"/>
              </v:line>
            </w:pict>
          </mc:Fallback>
        </mc:AlternateContent>
      </w:r>
      <w:r>
        <w:rPr>
          <w:noProof/>
        </w:rPr>
        <w:drawing>
          <wp:inline distT="0" distB="0" distL="0" distR="0" wp14:anchorId="521C8E97" wp14:editId="2C972214">
            <wp:extent cx="2504661" cy="1884459"/>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2398" cy="1957994"/>
                    </a:xfrm>
                    <a:prstGeom prst="rect">
                      <a:avLst/>
                    </a:prstGeom>
                  </pic:spPr>
                </pic:pic>
              </a:graphicData>
            </a:graphic>
          </wp:inline>
        </w:drawing>
      </w:r>
      <w:r w:rsidR="00F8684B">
        <w:rPr>
          <w:noProof/>
        </w:rPr>
        <w:drawing>
          <wp:anchor distT="0" distB="0" distL="114300" distR="114300" simplePos="0" relativeHeight="251697664" behindDoc="1" locked="0" layoutInCell="1" allowOverlap="1" wp14:anchorId="39667466">
            <wp:simplePos x="0" y="0"/>
            <wp:positionH relativeFrom="column">
              <wp:posOffset>1905</wp:posOffset>
            </wp:positionH>
            <wp:positionV relativeFrom="paragraph">
              <wp:posOffset>0</wp:posOffset>
            </wp:positionV>
            <wp:extent cx="2416810" cy="1915795"/>
            <wp:effectExtent l="0" t="0" r="2540" b="8255"/>
            <wp:wrapTight wrapText="bothSides">
              <wp:wrapPolygon edited="0">
                <wp:start x="0" y="0"/>
                <wp:lineTo x="0" y="21478"/>
                <wp:lineTo x="21452" y="21478"/>
                <wp:lineTo x="2145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16810" cy="1915795"/>
                    </a:xfrm>
                    <a:prstGeom prst="rect">
                      <a:avLst/>
                    </a:prstGeom>
                  </pic:spPr>
                </pic:pic>
              </a:graphicData>
            </a:graphic>
            <wp14:sizeRelH relativeFrom="page">
              <wp14:pctWidth>0</wp14:pctWidth>
            </wp14:sizeRelH>
            <wp14:sizeRelV relativeFrom="page">
              <wp14:pctHeight>0</wp14:pctHeight>
            </wp14:sizeRelV>
          </wp:anchor>
        </w:drawing>
      </w:r>
      <w:r w:rsidR="00E13E81">
        <w:rPr>
          <w:noProof/>
        </w:rPr>
        <mc:AlternateContent>
          <mc:Choice Requires="wps">
            <w:drawing>
              <wp:anchor distT="0" distB="0" distL="114300" distR="114300" simplePos="0" relativeHeight="251638272" behindDoc="1" locked="0" layoutInCell="1" allowOverlap="1">
                <wp:simplePos x="0" y="0"/>
                <wp:positionH relativeFrom="column">
                  <wp:posOffset>571500</wp:posOffset>
                </wp:positionH>
                <wp:positionV relativeFrom="paragraph">
                  <wp:posOffset>55880</wp:posOffset>
                </wp:positionV>
                <wp:extent cx="5212080" cy="3968115"/>
                <wp:effectExtent l="0" t="635" r="0" b="3175"/>
                <wp:wrapTight wrapText="bothSides">
                  <wp:wrapPolygon edited="0">
                    <wp:start x="0" y="0"/>
                    <wp:lineTo x="21600" y="0"/>
                    <wp:lineTo x="21600" y="21600"/>
                    <wp:lineTo x="0" y="2160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396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1E0" w:rsidRDefault="009E61E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33" type="#_x0000_t202" style="position:absolute;margin-left:45pt;margin-top:4.4pt;width:410.4pt;height:312.45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" filled="f" stroked="f">
                <v:textbox style="mso-fit-shape-to-text:t">
                  <w:txbxContent>
                    <w:p w:rsidR="009E61E0" w:rsidRDefault="009E61E0"/>
                  </w:txbxContent>
                </v:textbox>
                <w10:wrap type="tight"/>
              </v:shape>
            </w:pict>
          </mc:Fallback>
        </mc:AlternateContent>
      </w:r>
    </w:p>
    <w:p w:rsidR="00440656" w:rsidRDefault="00440656" w:rsidP="008C17A3"/>
    <w:p w:rsidR="008C17A3" w:rsidRDefault="00440656" w:rsidP="008C17A3">
      <w:r>
        <w:t>A</w:t>
      </w:r>
      <w:r w:rsidR="008C17A3">
        <w:t xml:space="preserve">nother screen may come up asking if you want to “Build Pyramids”.  If so, </w:t>
      </w:r>
      <w:proofErr w:type="gramStart"/>
      <w:r w:rsidR="008C17A3">
        <w:t xml:space="preserve">click </w:t>
      </w:r>
      <w:r>
        <w:t xml:space="preserve"> </w:t>
      </w:r>
      <w:r w:rsidR="008C17A3">
        <w:t>“</w:t>
      </w:r>
      <w:proofErr w:type="gramEnd"/>
      <w:r w:rsidR="008C17A3">
        <w:t xml:space="preserve">YES”.  </w:t>
      </w:r>
      <w:r w:rsidR="00B14178">
        <w:t xml:space="preserve">You may get a warning that pops up saying “Failed to build pyramids”. </w:t>
      </w:r>
      <w:r w:rsidR="008C17A3">
        <w:t xml:space="preserve">Click “OK”. </w:t>
      </w:r>
      <w:r w:rsidR="00B14178">
        <w:t xml:space="preserve">Another box may pop us saying “Unknown Spatial Reference”. Click “OK”. </w:t>
      </w:r>
      <w:r w:rsidR="008C17A3">
        <w:t>This loads the sheet as a layer in the right hand “Layer” column.</w:t>
      </w:r>
      <w:r w:rsidR="00B14178" w:rsidRPr="00B14178">
        <w:rPr>
          <w:noProof/>
        </w:rPr>
        <w:t xml:space="preserve"> </w:t>
      </w:r>
    </w:p>
    <w:p w:rsidR="00C00541" w:rsidRDefault="0044634E" w:rsidP="00C00541">
      <w:r>
        <w:rPr>
          <w:noProof/>
        </w:rPr>
        <mc:AlternateContent>
          <mc:Choice Requires="wps">
            <w:drawing>
              <wp:anchor distT="0" distB="0" distL="114300" distR="114300" simplePos="0" relativeHeight="251705856" behindDoc="0" locked="0" layoutInCell="1" allowOverlap="1" wp14:anchorId="26AD22F9" wp14:editId="5B236F3D">
                <wp:simplePos x="0" y="0"/>
                <wp:positionH relativeFrom="column">
                  <wp:posOffset>2299915</wp:posOffset>
                </wp:positionH>
                <wp:positionV relativeFrom="paragraph">
                  <wp:posOffset>1459893</wp:posOffset>
                </wp:positionV>
                <wp:extent cx="1327426" cy="1224500"/>
                <wp:effectExtent l="19050" t="38100" r="63500" b="33020"/>
                <wp:wrapNone/>
                <wp:docPr id="6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7426" cy="1224500"/>
                        </a:xfrm>
                        <a:prstGeom prst="line">
                          <a:avLst/>
                        </a:prstGeom>
                        <a:noFill/>
                        <a:ln w="603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554A6" id="Line 10" o:spid="_x0000_s1026" style="position:absolute;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pt,114.95pt" to="285.6pt,2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" strokecolor="blue" strokeweight="4.75pt">
                <v:stroke endarrow="block"/>
              </v:line>
            </w:pict>
          </mc:Fallback>
        </mc:AlternateContent>
      </w:r>
      <w:r>
        <w:rPr>
          <w:noProof/>
        </w:rPr>
        <mc:AlternateContent>
          <mc:Choice Requires="wps">
            <w:drawing>
              <wp:anchor distT="0" distB="0" distL="114300" distR="114300" simplePos="0" relativeHeight="251703808" behindDoc="0" locked="0" layoutInCell="1" allowOverlap="1" wp14:anchorId="61D0DEE4" wp14:editId="2503B8C1">
                <wp:simplePos x="0" y="0"/>
                <wp:positionH relativeFrom="column">
                  <wp:posOffset>614238</wp:posOffset>
                </wp:positionH>
                <wp:positionV relativeFrom="paragraph">
                  <wp:posOffset>1284964</wp:posOffset>
                </wp:positionV>
                <wp:extent cx="572494" cy="612250"/>
                <wp:effectExtent l="38100" t="38100" r="37465" b="35560"/>
                <wp:wrapNone/>
                <wp:docPr id="5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2494" cy="612250"/>
                        </a:xfrm>
                        <a:prstGeom prst="line">
                          <a:avLst/>
                        </a:prstGeom>
                        <a:noFill/>
                        <a:ln w="603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5B84D" id="Line 10" o:spid="_x0000_s1026" style="position:absolute;flip:x 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5pt,101.2pt" to="93.45pt,1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" strokecolor="blue" strokeweight="4.75pt">
                <v:stroke endarrow="block"/>
              </v:line>
            </w:pict>
          </mc:Fallback>
        </mc:AlternateContent>
      </w:r>
      <w:r>
        <w:rPr>
          <w:noProof/>
        </w:rPr>
        <w:drawing>
          <wp:anchor distT="0" distB="0" distL="114300" distR="114300" simplePos="0" relativeHeight="251702784" behindDoc="0" locked="0" layoutInCell="1" allowOverlap="1" wp14:anchorId="729387C8">
            <wp:simplePos x="0" y="0"/>
            <wp:positionH relativeFrom="column">
              <wp:posOffset>3141539</wp:posOffset>
            </wp:positionH>
            <wp:positionV relativeFrom="paragraph">
              <wp:posOffset>7676</wp:posOffset>
            </wp:positionV>
            <wp:extent cx="1494155" cy="2373630"/>
            <wp:effectExtent l="0" t="0" r="0" b="762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94155" cy="237363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AF41F92" wp14:editId="626C0A2A">
            <wp:extent cx="1665186" cy="1749287"/>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65186" cy="1749287"/>
                    </a:xfrm>
                    <a:prstGeom prst="rect">
                      <a:avLst/>
                    </a:prstGeom>
                  </pic:spPr>
                </pic:pic>
              </a:graphicData>
            </a:graphic>
          </wp:inline>
        </w:drawing>
      </w:r>
    </w:p>
    <w:p w:rsidR="00C00541" w:rsidRDefault="00C00541" w:rsidP="00C00541"/>
    <w:p w:rsidR="00C00541" w:rsidRDefault="0044634E" w:rsidP="00C00541">
      <w:r>
        <w:rPr>
          <w:noProof/>
        </w:rPr>
        <mc:AlternateContent>
          <mc:Choice Requires="wps">
            <w:drawing>
              <wp:anchor distT="0" distB="0" distL="114300" distR="114300" simplePos="0" relativeHeight="251691520" behindDoc="0" locked="0" layoutInCell="1" allowOverlap="1" wp14:anchorId="045178DD" wp14:editId="44966C29">
                <wp:simplePos x="0" y="0"/>
                <wp:positionH relativeFrom="column">
                  <wp:posOffset>1091455</wp:posOffset>
                </wp:positionH>
                <wp:positionV relativeFrom="paragraph">
                  <wp:posOffset>12617</wp:posOffset>
                </wp:positionV>
                <wp:extent cx="882594" cy="516835"/>
                <wp:effectExtent l="0" t="0" r="0" b="0"/>
                <wp:wrapNone/>
                <wp:docPr id="5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94" cy="51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4178" w:rsidRPr="0029026F" w:rsidRDefault="00B14178" w:rsidP="00B14178">
                            <w:pPr>
                              <w:rPr>
                                <w:b/>
                                <w:color w:val="0000FF"/>
                              </w:rPr>
                            </w:pPr>
                            <w:r>
                              <w:rPr>
                                <w:b/>
                                <w:color w:val="0000FF"/>
                              </w:rPr>
                              <w:t>Loaded TIF Image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178DD" id="_x0000_s1034" type="#_x0000_t202" style="position:absolute;margin-left:85.95pt;margin-top:1pt;width:69.5pt;height:40.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RHVuQ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" filled="f" stroked="f">
                <v:textbox>
                  <w:txbxContent>
                    <w:p w:rsidR="00B14178" w:rsidRPr="0029026F" w:rsidRDefault="00B14178" w:rsidP="00B14178">
                      <w:pPr>
                        <w:rPr>
                          <w:b/>
                          <w:color w:val="0000FF"/>
                        </w:rPr>
                      </w:pPr>
                      <w:r>
                        <w:rPr>
                          <w:b/>
                          <w:color w:val="0000FF"/>
                        </w:rPr>
                        <w:t>Loaded TIF Image</w:t>
                      </w:r>
                    </w:p>
                  </w:txbxContent>
                </v:textbox>
              </v:shape>
            </w:pict>
          </mc:Fallback>
        </mc:AlternateContent>
      </w:r>
    </w:p>
    <w:p w:rsidR="0044634E" w:rsidRDefault="0044634E" w:rsidP="00C00541"/>
    <w:p w:rsidR="0044634E" w:rsidRDefault="0044634E" w:rsidP="00C00541"/>
    <w:p w:rsidR="00855012" w:rsidRDefault="00855012" w:rsidP="00855012"/>
    <w:p w:rsidR="00C00541" w:rsidRDefault="001934E8" w:rsidP="00197134">
      <w:pPr>
        <w:numPr>
          <w:ilvl w:val="0"/>
          <w:numId w:val="1"/>
        </w:numPr>
      </w:pPr>
      <w:r>
        <w:t xml:space="preserve">Find the newly added layer in the </w:t>
      </w:r>
      <w:r w:rsidR="007D69F1">
        <w:t>righ</w:t>
      </w:r>
      <w:r>
        <w:t>t hand “Layer” column and right mouse click on it.  Select “Zoom to Layer”.  This will take you to the location in space where the layer was brought in at.</w:t>
      </w:r>
    </w:p>
    <w:p w:rsidR="001934E8" w:rsidRDefault="001934E8" w:rsidP="001934E8">
      <w:pPr>
        <w:ind w:left="360"/>
      </w:pPr>
    </w:p>
    <w:p w:rsidR="001934E8" w:rsidRDefault="001934E8" w:rsidP="00197134">
      <w:pPr>
        <w:numPr>
          <w:ilvl w:val="0"/>
          <w:numId w:val="1"/>
        </w:numPr>
      </w:pPr>
      <w:r>
        <w:t>Find the “Layer” identification box on the tool bar and make sure it shows the plan sheet name that you want to insert.  If not, use the down arrow key at the right end of the box and select the appropriate file.</w:t>
      </w:r>
    </w:p>
    <w:p w:rsidR="001934E8" w:rsidRDefault="002C3646" w:rsidP="001934E8">
      <w:r>
        <w:rPr>
          <w:noProof/>
        </w:rPr>
        <mc:AlternateContent>
          <mc:Choice Requires="wps">
            <w:drawing>
              <wp:anchor distT="0" distB="0" distL="114300" distR="114300" simplePos="0" relativeHeight="251653632" behindDoc="0" locked="0" layoutInCell="1" allowOverlap="1">
                <wp:simplePos x="0" y="0"/>
                <wp:positionH relativeFrom="column">
                  <wp:posOffset>2681576</wp:posOffset>
                </wp:positionH>
                <wp:positionV relativeFrom="paragraph">
                  <wp:posOffset>705181</wp:posOffset>
                </wp:positionV>
                <wp:extent cx="747313" cy="302150"/>
                <wp:effectExtent l="38100" t="38100" r="34290" b="41275"/>
                <wp:wrapNone/>
                <wp:docPr id="2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7313" cy="302150"/>
                        </a:xfrm>
                        <a:prstGeom prst="line">
                          <a:avLst/>
                        </a:prstGeom>
                        <a:noFill/>
                        <a:ln w="603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23D8A" id="Line 17" o:spid="_x0000_s1026" style="position:absolute;flip:x 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15pt,55.55pt" to="270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" strokecolor="blue" strokeweight="4.75pt">
                <v:stroke endarrow="block"/>
              </v:line>
            </w:pict>
          </mc:Fallback>
        </mc:AlternateContent>
      </w:r>
      <w:r>
        <w:rPr>
          <w:noProof/>
        </w:rPr>
        <w:drawing>
          <wp:inline distT="0" distB="0" distL="0" distR="0" wp14:anchorId="610375A6" wp14:editId="3DF31E24">
            <wp:extent cx="5486400" cy="7810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781050"/>
                    </a:xfrm>
                    <a:prstGeom prst="rect">
                      <a:avLst/>
                    </a:prstGeom>
                  </pic:spPr>
                </pic:pic>
              </a:graphicData>
            </a:graphic>
          </wp:inline>
        </w:drawing>
      </w:r>
    </w:p>
    <w:p w:rsidR="001934E8" w:rsidRDefault="00E13E81" w:rsidP="001934E8">
      <w:r>
        <w:rPr>
          <w:noProof/>
        </w:rPr>
        <mc:AlternateContent>
          <mc:Choice Requires="wps">
            <w:drawing>
              <wp:anchor distT="0" distB="0" distL="114300" distR="114300" simplePos="0" relativeHeight="251652608" behindDoc="0" locked="0" layoutInCell="1" allowOverlap="1">
                <wp:simplePos x="0" y="0"/>
                <wp:positionH relativeFrom="column">
                  <wp:posOffset>3394213</wp:posOffset>
                </wp:positionH>
                <wp:positionV relativeFrom="paragraph">
                  <wp:posOffset>91771</wp:posOffset>
                </wp:positionV>
                <wp:extent cx="1143000" cy="342900"/>
                <wp:effectExtent l="0" t="3175" r="0" b="0"/>
                <wp:wrapSquare wrapText="bothSides"/>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4E8" w:rsidRPr="001934E8" w:rsidRDefault="001934E8">
                            <w:pPr>
                              <w:rPr>
                                <w:b/>
                                <w:color w:val="0000FF"/>
                              </w:rPr>
                            </w:pPr>
                            <w:r w:rsidRPr="001934E8">
                              <w:rPr>
                                <w:b/>
                                <w:color w:val="0000FF"/>
                              </w:rPr>
                              <w:t>“Layer”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5" type="#_x0000_t202" style="position:absolute;margin-left:267.25pt;margin-top:7.25pt;width:90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" filled="f" stroked="f">
                <v:textbox>
                  <w:txbxContent>
                    <w:p w:rsidR="001934E8" w:rsidRPr="001934E8" w:rsidRDefault="001934E8">
                      <w:pPr>
                        <w:rPr>
                          <w:b/>
                          <w:color w:val="0000FF"/>
                        </w:rPr>
                      </w:pPr>
                      <w:r w:rsidRPr="001934E8">
                        <w:rPr>
                          <w:b/>
                          <w:color w:val="0000FF"/>
                        </w:rPr>
                        <w:t>“Layer” box</w:t>
                      </w:r>
                    </w:p>
                  </w:txbxContent>
                </v:textbox>
                <w10:wrap type="square"/>
              </v:shape>
            </w:pict>
          </mc:Fallback>
        </mc:AlternateContent>
      </w:r>
    </w:p>
    <w:p w:rsidR="001934E8" w:rsidRDefault="001934E8" w:rsidP="001934E8"/>
    <w:p w:rsidR="001934E8" w:rsidRDefault="001934E8" w:rsidP="001934E8"/>
    <w:p w:rsidR="001934E8" w:rsidRDefault="001934E8" w:rsidP="001934E8"/>
    <w:p w:rsidR="00A60C6E" w:rsidRDefault="00F17CF1" w:rsidP="00197134">
      <w:pPr>
        <w:numPr>
          <w:ilvl w:val="0"/>
          <w:numId w:val="1"/>
        </w:numPr>
      </w:pPr>
      <w:r>
        <w:lastRenderedPageBreak/>
        <w:t>The process of rectifying a drawing to the aerial in Arc</w:t>
      </w:r>
      <w:r w:rsidR="00182E74">
        <w:t>Map</w:t>
      </w:r>
      <w:r>
        <w:t xml:space="preserve"> requires that you select two points that are readily identifiable on both the plan sheet and the Arc</w:t>
      </w:r>
      <w:r w:rsidR="00182E74">
        <w:t xml:space="preserve">Map </w:t>
      </w:r>
      <w:r>
        <w:t>application aerial.  Make sure the two points are located as far apart on the sheet as possible.  You will essentially be stretching the plan sheet across the two selected points.</w:t>
      </w:r>
      <w:r w:rsidR="00B577F4">
        <w:t xml:space="preserve">  The use of property corners </w:t>
      </w:r>
      <w:r w:rsidR="000D001B">
        <w:t xml:space="preserve">or surveyed point on an existing curb </w:t>
      </w:r>
      <w:r w:rsidR="00B577F4">
        <w:t xml:space="preserve">may be the most accurate if available.  You can </w:t>
      </w:r>
      <w:r w:rsidR="005F0008">
        <w:t>compare the</w:t>
      </w:r>
      <w:r w:rsidR="00B577F4">
        <w:t xml:space="preserve"> plan view and the aerial view by </w:t>
      </w:r>
      <w:r w:rsidR="00440D00">
        <w:t>using the view window that was opened earlier.</w:t>
      </w:r>
      <w:r w:rsidR="00EE74CB">
        <w:t xml:space="preserve"> You can zoom in and out of either view without affecting the procedure.</w:t>
      </w:r>
    </w:p>
    <w:p w:rsidR="00A60C6E" w:rsidRDefault="00A60C6E" w:rsidP="00A60C6E">
      <w:pPr>
        <w:ind w:left="360"/>
      </w:pPr>
    </w:p>
    <w:p w:rsidR="00480E40" w:rsidRDefault="00440D00" w:rsidP="00197134">
      <w:pPr>
        <w:numPr>
          <w:ilvl w:val="0"/>
          <w:numId w:val="1"/>
        </w:numPr>
      </w:pPr>
      <w:r>
        <w:rPr>
          <w:noProof/>
        </w:rPr>
        <mc:AlternateContent>
          <mc:Choice Requires="wps">
            <w:drawing>
              <wp:anchor distT="0" distB="0" distL="114300" distR="114300" simplePos="0" relativeHeight="251656704" behindDoc="1" locked="0" layoutInCell="1" allowOverlap="1">
                <wp:simplePos x="0" y="0"/>
                <wp:positionH relativeFrom="margin">
                  <wp:align>right</wp:align>
                </wp:positionH>
                <wp:positionV relativeFrom="paragraph">
                  <wp:posOffset>948828</wp:posOffset>
                </wp:positionV>
                <wp:extent cx="1143000" cy="457200"/>
                <wp:effectExtent l="0" t="0" r="0" b="0"/>
                <wp:wrapTight wrapText="bothSides">
                  <wp:wrapPolygon edited="0">
                    <wp:start x="720" y="0"/>
                    <wp:lineTo x="720" y="20700"/>
                    <wp:lineTo x="20520" y="20700"/>
                    <wp:lineTo x="20520" y="0"/>
                    <wp:lineTo x="720" y="0"/>
                  </wp:wrapPolygon>
                </wp:wrapTight>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0E40" w:rsidRPr="00480E40" w:rsidRDefault="00480E40">
                            <w:pPr>
                              <w:rPr>
                                <w:b/>
                                <w:color w:val="0000FF"/>
                              </w:rPr>
                            </w:pPr>
                            <w:r w:rsidRPr="00480E40">
                              <w:rPr>
                                <w:b/>
                                <w:color w:val="0000FF"/>
                              </w:rPr>
                              <w:t xml:space="preserve">“Add </w:t>
                            </w:r>
                            <w:proofErr w:type="gramStart"/>
                            <w:r w:rsidRPr="00480E40">
                              <w:rPr>
                                <w:b/>
                                <w:color w:val="0000FF"/>
                              </w:rPr>
                              <w:t>Control  Points</w:t>
                            </w:r>
                            <w:proofErr w:type="gramEnd"/>
                            <w:r w:rsidRPr="00480E40">
                              <w:rPr>
                                <w:b/>
                                <w:color w:val="0000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left:0;text-align:left;margin-left:38.8pt;margin-top:74.7pt;width:90pt;height:36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" filled="f" stroked="f">
                <v:textbox>
                  <w:txbxContent>
                    <w:p w:rsidR="00480E40" w:rsidRPr="00480E40" w:rsidRDefault="00480E40">
                      <w:pPr>
                        <w:rPr>
                          <w:b/>
                          <w:color w:val="0000FF"/>
                        </w:rPr>
                      </w:pPr>
                      <w:r w:rsidRPr="00480E40">
                        <w:rPr>
                          <w:b/>
                          <w:color w:val="0000FF"/>
                        </w:rPr>
                        <w:t xml:space="preserve">“Add </w:t>
                      </w:r>
                      <w:proofErr w:type="gramStart"/>
                      <w:r w:rsidRPr="00480E40">
                        <w:rPr>
                          <w:b/>
                          <w:color w:val="0000FF"/>
                        </w:rPr>
                        <w:t>Control  Points</w:t>
                      </w:r>
                      <w:proofErr w:type="gramEnd"/>
                      <w:r w:rsidRPr="00480E40">
                        <w:rPr>
                          <w:b/>
                          <w:color w:val="0000FF"/>
                        </w:rPr>
                        <w:t>”</w:t>
                      </w:r>
                    </w:p>
                  </w:txbxContent>
                </v:textbox>
                <w10:wrap type="tight" anchorx="margin"/>
              </v:shape>
            </w:pict>
          </mc:Fallback>
        </mc:AlternateContent>
      </w:r>
      <w:r w:rsidR="00E13E81">
        <w:rPr>
          <w:noProof/>
        </w:rPr>
        <mc:AlternateContent>
          <mc:Choice Requires="wps">
            <w:drawing>
              <wp:anchor distT="0" distB="0" distL="114300" distR="114300" simplePos="0" relativeHeight="251657728" behindDoc="0" locked="0" layoutInCell="1" allowOverlap="1">
                <wp:simplePos x="0" y="0"/>
                <wp:positionH relativeFrom="column">
                  <wp:posOffset>2967824</wp:posOffset>
                </wp:positionH>
                <wp:positionV relativeFrom="paragraph">
                  <wp:posOffset>1181763</wp:posOffset>
                </wp:positionV>
                <wp:extent cx="1319917" cy="142322"/>
                <wp:effectExtent l="38100" t="38100" r="13970" b="124460"/>
                <wp:wrapNone/>
                <wp:docPr id="2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9917" cy="142322"/>
                        </a:xfrm>
                        <a:prstGeom prst="line">
                          <a:avLst/>
                        </a:prstGeom>
                        <a:noFill/>
                        <a:ln w="603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78852" id="Line 21"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pt,93.05pt" to="337.65pt,1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" strokecolor="blue" strokeweight="4.75pt">
                <v:stroke endarrow="block"/>
              </v:line>
            </w:pict>
          </mc:Fallback>
        </mc:AlternateContent>
      </w:r>
      <w:r w:rsidR="00F17CF1">
        <w:t xml:space="preserve"> Locate the “Add Control Points” on the tool bar</w:t>
      </w:r>
      <w:r w:rsidR="000D001B">
        <w:t xml:space="preserve"> and click on it</w:t>
      </w:r>
      <w:r w:rsidR="00F17CF1">
        <w:t>.</w:t>
      </w:r>
      <w:r w:rsidR="000D001B">
        <w:t xml:space="preserve">  Pick the first common point from the plan sheet.  </w:t>
      </w:r>
      <w:r>
        <w:t>Go to the other view and p</w:t>
      </w:r>
      <w:r w:rsidR="000D001B">
        <w:t xml:space="preserve">ick the same common point on the ArcMap aerial view.  This will bring in a </w:t>
      </w:r>
      <w:proofErr w:type="gramStart"/>
      <w:r w:rsidR="000D001B">
        <w:t>small scale</w:t>
      </w:r>
      <w:proofErr w:type="gramEnd"/>
      <w:r w:rsidR="000D001B">
        <w:t xml:space="preserve"> plan view anchored at the first point you selected</w:t>
      </w:r>
      <w:r w:rsidR="00326135">
        <w:t xml:space="preserve"> as shown below</w:t>
      </w:r>
      <w:r w:rsidR="000D001B">
        <w:t>.</w:t>
      </w:r>
      <w:r w:rsidRPr="00440D00">
        <w:t xml:space="preserve"> </w:t>
      </w:r>
      <w:r>
        <w:object w:dxaOrig="4394" w:dyaOrig="1425">
          <v:shape id="_x0000_i1101" type="#_x0000_t75" style="width:199.7pt;height:65.75pt" o:ole="">
            <v:imagedata r:id="rId22" o:title=""/>
          </v:shape>
          <o:OLEObject Type="Embed" ProgID="MSPhotoEd.3" ShapeID="_x0000_i1101" DrawAspect="Content" ObjectID="_1740469095" r:id="rId23"/>
        </w:object>
      </w:r>
    </w:p>
    <w:p w:rsidR="00480E40" w:rsidRDefault="00480E40" w:rsidP="00480E40"/>
    <w:p w:rsidR="00480E40" w:rsidRDefault="00480E40" w:rsidP="00480E40"/>
    <w:p w:rsidR="00480E40" w:rsidRDefault="00E13E81" w:rsidP="00480E40">
      <w:r>
        <w:rPr>
          <w:noProof/>
        </w:rPr>
        <mc:AlternateContent>
          <mc:Choice Requires="wps">
            <w:drawing>
              <wp:anchor distT="0" distB="0" distL="114300" distR="114300" simplePos="0" relativeHeight="251655680" behindDoc="1" locked="0" layoutInCell="1" allowOverlap="1">
                <wp:simplePos x="0" y="0"/>
                <wp:positionH relativeFrom="column">
                  <wp:posOffset>685800</wp:posOffset>
                </wp:positionH>
                <wp:positionV relativeFrom="paragraph">
                  <wp:posOffset>281940</wp:posOffset>
                </wp:positionV>
                <wp:extent cx="3314700" cy="2286000"/>
                <wp:effectExtent l="0" t="0" r="0" b="4445"/>
                <wp:wrapTight wrapText="bothSides">
                  <wp:wrapPolygon edited="0">
                    <wp:start x="0" y="0"/>
                    <wp:lineTo x="21600" y="0"/>
                    <wp:lineTo x="21600" y="21600"/>
                    <wp:lineTo x="0" y="21600"/>
                    <wp:lineTo x="0" y="0"/>
                  </wp:wrapPolygon>
                </wp:wrapTight>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0E40" w:rsidRDefault="00480E40">
                            <w:r>
                              <w:object w:dxaOrig="6076" w:dyaOrig="4154">
                                <v:shape id="_x0000_i1034" type="#_x0000_t75" style="width:253.55pt;height:173.45pt">
                                  <v:imagedata r:id="rId24" o:title=""/>
                                </v:shape>
                                <o:OLEObject Type="Embed" ProgID="MSPhotoEd.3" ShapeID="_x0000_i1034" DrawAspect="Content" ObjectID="_1740469097" r:id="rId2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54pt;margin-top:22.2pt;width:261pt;height:18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" filled="f" stroked="f">
                <v:textbox>
                  <w:txbxContent>
                    <w:p w:rsidR="00480E40" w:rsidRDefault="00480E40">
                      <w:r>
                        <w:object w:dxaOrig="6076" w:dyaOrig="4154">
                          <v:shape id="_x0000_i1034" type="#_x0000_t75" style="width:253.55pt;height:173.45pt">
                            <v:imagedata r:id="rId24" o:title=""/>
                          </v:shape>
                          <o:OLEObject Type="Embed" ProgID="MSPhotoEd.3" ShapeID="_x0000_i1034" DrawAspect="Content" ObjectID="_1740469097" r:id="rId26"/>
                        </w:object>
                      </w:r>
                    </w:p>
                  </w:txbxContent>
                </v:textbox>
                <w10:wrap type="tight"/>
              </v:shape>
            </w:pict>
          </mc:Fallback>
        </mc:AlternateContent>
      </w:r>
    </w:p>
    <w:p w:rsidR="00480E40" w:rsidRDefault="00480E40" w:rsidP="00480E40"/>
    <w:p w:rsidR="00480E40" w:rsidRDefault="00480E40" w:rsidP="00480E40"/>
    <w:p w:rsidR="00480E40" w:rsidRDefault="00E13E81" w:rsidP="00480E40">
      <w:r>
        <w:rPr>
          <w:noProof/>
        </w:rPr>
        <mc:AlternateContent>
          <mc:Choice Requires="wps">
            <w:drawing>
              <wp:anchor distT="0" distB="0" distL="114300" distR="114300" simplePos="0" relativeHeight="251658752" behindDoc="1" locked="0" layoutInCell="1" allowOverlap="1">
                <wp:simplePos x="0" y="0"/>
                <wp:positionH relativeFrom="column">
                  <wp:posOffset>4114800</wp:posOffset>
                </wp:positionH>
                <wp:positionV relativeFrom="paragraph">
                  <wp:posOffset>76835</wp:posOffset>
                </wp:positionV>
                <wp:extent cx="1943100" cy="571500"/>
                <wp:effectExtent l="0" t="1905" r="0" b="0"/>
                <wp:wrapTight wrapText="bothSides">
                  <wp:wrapPolygon edited="0">
                    <wp:start x="0" y="0"/>
                    <wp:lineTo x="21600" y="0"/>
                    <wp:lineTo x="21600" y="21600"/>
                    <wp:lineTo x="0" y="21600"/>
                    <wp:lineTo x="0" y="0"/>
                  </wp:wrapPolygon>
                </wp:wrapTight>
                <wp:docPr id="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0E40" w:rsidRPr="00480E40" w:rsidRDefault="00480E40">
                            <w:pPr>
                              <w:rPr>
                                <w:b/>
                                <w:color w:val="0000FF"/>
                              </w:rPr>
                            </w:pPr>
                            <w:r w:rsidRPr="00480E40">
                              <w:rPr>
                                <w:b/>
                                <w:color w:val="0000FF"/>
                              </w:rPr>
                              <w:t>Small plan sheet inserted and anchored at first control 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8" type="#_x0000_t202" style="position:absolute;margin-left:324pt;margin-top:6.05pt;width:153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S3utgIAAMM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" filled="f" stroked="f">
                <v:textbox>
                  <w:txbxContent>
                    <w:p w:rsidR="00480E40" w:rsidRPr="00480E40" w:rsidRDefault="00480E40">
                      <w:pPr>
                        <w:rPr>
                          <w:b/>
                          <w:color w:val="0000FF"/>
                        </w:rPr>
                      </w:pPr>
                      <w:r w:rsidRPr="00480E40">
                        <w:rPr>
                          <w:b/>
                          <w:color w:val="0000FF"/>
                        </w:rPr>
                        <w:t>Small plan sheet inserted and anchored at first control point</w:t>
                      </w:r>
                    </w:p>
                  </w:txbxContent>
                </v:textbox>
                <w10:wrap type="tight"/>
              </v:shape>
            </w:pict>
          </mc:Fallback>
        </mc:AlternateContent>
      </w:r>
    </w:p>
    <w:p w:rsidR="00480E40" w:rsidRDefault="00E13E81" w:rsidP="00480E40">
      <w:r>
        <w:rPr>
          <w:noProof/>
        </w:rPr>
        <mc:AlternateContent>
          <mc:Choice Requires="wps">
            <w:drawing>
              <wp:anchor distT="0" distB="0" distL="114300" distR="114300" simplePos="0" relativeHeight="251659776" behindDoc="0" locked="0" layoutInCell="1" allowOverlap="1">
                <wp:simplePos x="0" y="0"/>
                <wp:positionH relativeFrom="column">
                  <wp:posOffset>2286000</wp:posOffset>
                </wp:positionH>
                <wp:positionV relativeFrom="paragraph">
                  <wp:posOffset>130175</wp:posOffset>
                </wp:positionV>
                <wp:extent cx="1828800" cy="708025"/>
                <wp:effectExtent l="76200" t="30480" r="38100" b="128270"/>
                <wp:wrapNone/>
                <wp:docPr id="1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708025"/>
                        </a:xfrm>
                        <a:prstGeom prst="line">
                          <a:avLst/>
                        </a:prstGeom>
                        <a:noFill/>
                        <a:ln w="603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3EA91" id="Line 23"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0.25pt" to="32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" strokecolor="blue" strokeweight="4.75pt">
                <v:stroke endarrow="block"/>
              </v:line>
            </w:pict>
          </mc:Fallback>
        </mc:AlternateContent>
      </w:r>
    </w:p>
    <w:p w:rsidR="00480E40" w:rsidRDefault="00480E40" w:rsidP="00480E40"/>
    <w:p w:rsidR="00480E40" w:rsidRDefault="00480E40" w:rsidP="00480E40"/>
    <w:p w:rsidR="00480E40" w:rsidRDefault="00480E40" w:rsidP="00480E40"/>
    <w:p w:rsidR="00326135" w:rsidRDefault="00326135" w:rsidP="00326135">
      <w:pPr>
        <w:ind w:left="360"/>
      </w:pPr>
    </w:p>
    <w:p w:rsidR="00326135" w:rsidRDefault="00326135" w:rsidP="00326135">
      <w:pPr>
        <w:ind w:left="360"/>
      </w:pPr>
    </w:p>
    <w:p w:rsidR="00326135" w:rsidRDefault="00326135" w:rsidP="00326135">
      <w:pPr>
        <w:ind w:left="360"/>
      </w:pPr>
    </w:p>
    <w:p w:rsidR="00326135" w:rsidRDefault="00326135" w:rsidP="00326135">
      <w:pPr>
        <w:ind w:left="360"/>
      </w:pPr>
    </w:p>
    <w:p w:rsidR="00326135" w:rsidRDefault="00326135" w:rsidP="00326135">
      <w:pPr>
        <w:ind w:left="360"/>
      </w:pPr>
    </w:p>
    <w:p w:rsidR="00326135" w:rsidRDefault="00326135" w:rsidP="00326135">
      <w:pPr>
        <w:ind w:left="360"/>
      </w:pPr>
    </w:p>
    <w:p w:rsidR="00326135" w:rsidRDefault="00326135" w:rsidP="00326135">
      <w:pPr>
        <w:ind w:left="360"/>
      </w:pPr>
    </w:p>
    <w:p w:rsidR="001934E8" w:rsidRDefault="00182E74" w:rsidP="00197134">
      <w:pPr>
        <w:numPr>
          <w:ilvl w:val="0"/>
          <w:numId w:val="1"/>
        </w:numPr>
      </w:pPr>
      <w:r>
        <w:t xml:space="preserve">Zoom back to the plan sheet layer again by right clicking on the layer name </w:t>
      </w:r>
      <w:r w:rsidR="00440D00">
        <w:t>i</w:t>
      </w:r>
      <w:r>
        <w:t xml:space="preserve">n the ArcMap </w:t>
      </w:r>
      <w:r w:rsidR="00440D00">
        <w:t>“L</w:t>
      </w:r>
      <w:r>
        <w:t>ayer</w:t>
      </w:r>
      <w:r w:rsidR="00440D00">
        <w:t>s”</w:t>
      </w:r>
      <w:r>
        <w:t xml:space="preserve"> box.  Zoom in to the area near the </w:t>
      </w:r>
      <w:r w:rsidR="000D001B">
        <w:t xml:space="preserve">second </w:t>
      </w:r>
      <w:r>
        <w:t xml:space="preserve">control point location.  Select the “Add Control Points” button again and select the second control </w:t>
      </w:r>
      <w:r w:rsidR="000D001B">
        <w:t xml:space="preserve">point from the </w:t>
      </w:r>
      <w:r>
        <w:t xml:space="preserve">plan sheet view.  ALWAYS SELECT FROM THE PLAN SHEET VIEW FIRST THEN THE ARCMAP AERIAL VIEW.  Use the </w:t>
      </w:r>
      <w:r w:rsidR="00440D00">
        <w:t>other aerial view</w:t>
      </w:r>
      <w:r>
        <w:t xml:space="preserve"> again and zoom to the </w:t>
      </w:r>
      <w:r w:rsidR="000D001B">
        <w:t>Arc</w:t>
      </w:r>
      <w:r>
        <w:t>Map</w:t>
      </w:r>
      <w:r w:rsidR="000D001B">
        <w:t xml:space="preserve"> aerial view.</w:t>
      </w:r>
      <w:r w:rsidR="009F0DFF">
        <w:t xml:space="preserve">  Select the common second control point from the ArcMap aerial view. This will stretch the plan sheet to full size in real space.</w:t>
      </w:r>
    </w:p>
    <w:p w:rsidR="009F0DFF" w:rsidRDefault="009F0DFF" w:rsidP="009F0DFF">
      <w:pPr>
        <w:ind w:left="360"/>
      </w:pPr>
    </w:p>
    <w:p w:rsidR="009F0DFF" w:rsidRDefault="004317D4" w:rsidP="00197134">
      <w:pPr>
        <w:numPr>
          <w:ilvl w:val="0"/>
          <w:numId w:val="1"/>
        </w:numPr>
      </w:pPr>
      <w:r>
        <w:t xml:space="preserve">On </w:t>
      </w:r>
      <w:r w:rsidR="00440D00">
        <w:t>the</w:t>
      </w:r>
      <w:r>
        <w:t xml:space="preserve"> “Layer</w:t>
      </w:r>
      <w:r w:rsidR="00440D00">
        <w:t>s” menu</w:t>
      </w:r>
      <w:r>
        <w:t>, double click on the layer for the plan sheet.  Select the “Display” tab and set the Transparency to 50%.</w:t>
      </w:r>
      <w:r w:rsidR="00472FA5">
        <w:t xml:space="preserve">  This will allow you to see </w:t>
      </w:r>
      <w:r w:rsidR="00472FA5">
        <w:lastRenderedPageBreak/>
        <w:t xml:space="preserve">through the plan sheet to see if the rest of the visible lines match with the aerial </w:t>
      </w:r>
      <w:r w:rsidR="00440D00">
        <w:rPr>
          <w:noProof/>
        </w:rPr>
        <mc:AlternateContent>
          <mc:Choice Requires="wps">
            <w:drawing>
              <wp:anchor distT="0" distB="0" distL="114300" distR="114300" simplePos="0" relativeHeight="251663872" behindDoc="0" locked="0" layoutInCell="1" allowOverlap="1">
                <wp:simplePos x="0" y="0"/>
                <wp:positionH relativeFrom="column">
                  <wp:posOffset>4007540</wp:posOffset>
                </wp:positionH>
                <wp:positionV relativeFrom="paragraph">
                  <wp:posOffset>2294945</wp:posOffset>
                </wp:positionV>
                <wp:extent cx="1943100" cy="342900"/>
                <wp:effectExtent l="0" t="0" r="0" b="3175"/>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7D4" w:rsidRPr="004317D4" w:rsidRDefault="004317D4">
                            <w:pPr>
                              <w:rPr>
                                <w:b/>
                                <w:color w:val="0000FF"/>
                              </w:rPr>
                            </w:pPr>
                            <w:r w:rsidRPr="004317D4">
                              <w:rPr>
                                <w:b/>
                                <w:color w:val="0000FF"/>
                              </w:rPr>
                              <w:t>Set Transparency to 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left:0;text-align:left;margin-left:315.55pt;margin-top:180.7pt;width:153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Ktw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" filled="f" stroked="f">
                <v:textbox>
                  <w:txbxContent>
                    <w:p w:rsidR="004317D4" w:rsidRPr="004317D4" w:rsidRDefault="004317D4">
                      <w:pPr>
                        <w:rPr>
                          <w:b/>
                          <w:color w:val="0000FF"/>
                        </w:rPr>
                      </w:pPr>
                      <w:r w:rsidRPr="004317D4">
                        <w:rPr>
                          <w:b/>
                          <w:color w:val="0000FF"/>
                        </w:rPr>
                        <w:t>Set Transparency to 50%</w:t>
                      </w:r>
                    </w:p>
                  </w:txbxContent>
                </v:textbox>
              </v:shape>
            </w:pict>
          </mc:Fallback>
        </mc:AlternateContent>
      </w:r>
      <w:r w:rsidR="00440D00">
        <w:rPr>
          <w:noProof/>
        </w:rPr>
        <mc:AlternateContent>
          <mc:Choice Requires="wps">
            <w:drawing>
              <wp:anchor distT="0" distB="0" distL="114300" distR="114300" simplePos="0" relativeHeight="251708928" behindDoc="0" locked="0" layoutInCell="1" allowOverlap="1">
                <wp:simplePos x="0" y="0"/>
                <wp:positionH relativeFrom="column">
                  <wp:posOffset>1425271</wp:posOffset>
                </wp:positionH>
                <wp:positionV relativeFrom="paragraph">
                  <wp:posOffset>1820848</wp:posOffset>
                </wp:positionV>
                <wp:extent cx="2520564" cy="604299"/>
                <wp:effectExtent l="0" t="76200" r="32385" b="43815"/>
                <wp:wrapNone/>
                <wp:docPr id="1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20564" cy="604299"/>
                        </a:xfrm>
                        <a:prstGeom prst="line">
                          <a:avLst/>
                        </a:prstGeom>
                        <a:noFill/>
                        <a:ln w="603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E1E08" id="Line 25" o:spid="_x0000_s1026" style="position:absolute;flip:x 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5pt,143.35pt" to="310.7pt,1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" strokecolor="blue" strokeweight="4.75pt">
                <v:stroke endarrow="block"/>
              </v:line>
            </w:pict>
          </mc:Fallback>
        </mc:AlternateContent>
      </w:r>
      <w:r w:rsidR="00440D00">
        <w:rPr>
          <w:noProof/>
        </w:rPr>
        <mc:AlternateContent>
          <mc:Choice Requires="wps">
            <w:drawing>
              <wp:anchor distT="0" distB="0" distL="114300" distR="114300" simplePos="0" relativeHeight="251662848" behindDoc="0" locked="0" layoutInCell="1" allowOverlap="1">
                <wp:simplePos x="0" y="0"/>
                <wp:positionH relativeFrom="column">
                  <wp:posOffset>3698847</wp:posOffset>
                </wp:positionH>
                <wp:positionV relativeFrom="paragraph">
                  <wp:posOffset>888917</wp:posOffset>
                </wp:positionV>
                <wp:extent cx="1143000" cy="457200"/>
                <wp:effectExtent l="0" t="0" r="0" b="3810"/>
                <wp:wrapSquare wrapText="bothSides"/>
                <wp:docPr id="1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7D4" w:rsidRPr="004317D4" w:rsidRDefault="004317D4">
                            <w:pPr>
                              <w:rPr>
                                <w:b/>
                                <w:noProof/>
                                <w:color w:val="0000FF"/>
                              </w:rPr>
                            </w:pPr>
                            <w:r>
                              <w:br w:type="page"/>
                              <w:t>“</w:t>
                            </w:r>
                            <w:r>
                              <w:rPr>
                                <w:b/>
                                <w:color w:val="0000FF"/>
                              </w:rPr>
                              <w:t>Display Tab”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0" type="#_x0000_t202" style="position:absolute;left:0;text-align:left;margin-left:291.25pt;margin-top:70pt;width:90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mFuQIAAMM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" filled="f" stroked="f">
                <v:textbox>
                  <w:txbxContent>
                    <w:p w:rsidR="004317D4" w:rsidRPr="004317D4" w:rsidRDefault="004317D4">
                      <w:pPr>
                        <w:rPr>
                          <w:b/>
                          <w:noProof/>
                          <w:color w:val="0000FF"/>
                        </w:rPr>
                      </w:pPr>
                      <w:r>
                        <w:br w:type="page"/>
                        <w:t>“</w:t>
                      </w:r>
                      <w:r>
                        <w:rPr>
                          <w:b/>
                          <w:color w:val="0000FF"/>
                        </w:rPr>
                        <w:t>Display Tab”</w:t>
                      </w:r>
                    </w:p>
                  </w:txbxContent>
                </v:textbox>
                <w10:wrap type="square"/>
              </v:shape>
            </w:pict>
          </mc:Fallback>
        </mc:AlternateContent>
      </w:r>
      <w:r w:rsidR="00440D00">
        <w:rPr>
          <w:noProof/>
        </w:rPr>
        <mc:AlternateContent>
          <mc:Choice Requires="wps">
            <w:drawing>
              <wp:anchor distT="0" distB="0" distL="114300" distR="114300" simplePos="0" relativeHeight="251707904" behindDoc="0" locked="0" layoutInCell="1" allowOverlap="1">
                <wp:simplePos x="0" y="0"/>
                <wp:positionH relativeFrom="column">
                  <wp:posOffset>1767176</wp:posOffset>
                </wp:positionH>
                <wp:positionV relativeFrom="paragraph">
                  <wp:posOffset>739471</wp:posOffset>
                </wp:positionV>
                <wp:extent cx="1932167" cy="429371"/>
                <wp:effectExtent l="0" t="76200" r="30480" b="46990"/>
                <wp:wrapNone/>
                <wp:docPr id="1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32167" cy="429371"/>
                        </a:xfrm>
                        <a:prstGeom prst="line">
                          <a:avLst/>
                        </a:prstGeom>
                        <a:noFill/>
                        <a:ln w="603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34C4C" id="Line 28" o:spid="_x0000_s1026" style="position:absolute;flip:x 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15pt,58.25pt" to="291.3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" strokecolor="blue" strokeweight="4.75pt">
                <v:stroke endarrow="block"/>
              </v:line>
            </w:pict>
          </mc:Fallback>
        </mc:AlternateContent>
      </w:r>
      <w:r w:rsidR="00440D00">
        <w:rPr>
          <w:noProof/>
        </w:rPr>
        <w:drawing>
          <wp:anchor distT="0" distB="0" distL="114300" distR="114300" simplePos="0" relativeHeight="251706880" behindDoc="0" locked="0" layoutInCell="1" allowOverlap="1" wp14:anchorId="43DFC1C9">
            <wp:simplePos x="0" y="0"/>
            <wp:positionH relativeFrom="column">
              <wp:posOffset>335390</wp:posOffset>
            </wp:positionH>
            <wp:positionV relativeFrom="paragraph">
              <wp:posOffset>420784</wp:posOffset>
            </wp:positionV>
            <wp:extent cx="3307715" cy="2611755"/>
            <wp:effectExtent l="0" t="0" r="6985" b="0"/>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307715" cy="2611755"/>
                    </a:xfrm>
                    <a:prstGeom prst="rect">
                      <a:avLst/>
                    </a:prstGeom>
                  </pic:spPr>
                </pic:pic>
              </a:graphicData>
            </a:graphic>
            <wp14:sizeRelH relativeFrom="page">
              <wp14:pctWidth>0</wp14:pctWidth>
            </wp14:sizeRelH>
            <wp14:sizeRelV relativeFrom="page">
              <wp14:pctHeight>0</wp14:pctHeight>
            </wp14:sizeRelV>
          </wp:anchor>
        </w:drawing>
      </w:r>
      <w:r w:rsidR="00472FA5">
        <w:t>lines.</w:t>
      </w:r>
      <w:r w:rsidR="00440D00" w:rsidRPr="00440D00">
        <w:rPr>
          <w:noProof/>
        </w:rPr>
        <w:t xml:space="preserve"> </w:t>
      </w:r>
    </w:p>
    <w:p w:rsidR="005C5118" w:rsidRDefault="005C5118" w:rsidP="005C5118"/>
    <w:p w:rsidR="00472FA5" w:rsidRDefault="00440D00" w:rsidP="00136A49">
      <w:r>
        <w:rPr>
          <w:noProof/>
        </w:rPr>
        <mc:AlternateContent>
          <mc:Choice Requires="wps">
            <w:drawing>
              <wp:anchor distT="0" distB="0" distL="114300" distR="114300" simplePos="0" relativeHeight="251660800" behindDoc="1" locked="0" layoutInCell="1" allowOverlap="1">
                <wp:simplePos x="0" y="0"/>
                <wp:positionH relativeFrom="column">
                  <wp:posOffset>2530475</wp:posOffset>
                </wp:positionH>
                <wp:positionV relativeFrom="paragraph">
                  <wp:posOffset>12700</wp:posOffset>
                </wp:positionV>
                <wp:extent cx="3298825" cy="2425065"/>
                <wp:effectExtent l="0" t="0" r="0" b="0"/>
                <wp:wrapTight wrapText="bothSides">
                  <wp:wrapPolygon edited="0">
                    <wp:start x="249" y="0"/>
                    <wp:lineTo x="249" y="21379"/>
                    <wp:lineTo x="21205" y="21379"/>
                    <wp:lineTo x="21205" y="0"/>
                    <wp:lineTo x="249" y="0"/>
                  </wp:wrapPolygon>
                </wp:wrapTight>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825" cy="2425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7D4" w:rsidRDefault="004317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1" type="#_x0000_t202" style="position:absolute;margin-left:199.25pt;margin-top:1pt;width:259.75pt;height:190.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uaM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" filled="f" stroked="f">
                <v:textbox>
                  <w:txbxContent>
                    <w:p w:rsidR="004317D4" w:rsidRDefault="004317D4"/>
                  </w:txbxContent>
                </v:textbox>
                <w10:wrap type="tight"/>
              </v:shape>
            </w:pict>
          </mc:Fallback>
        </mc:AlternateContent>
      </w:r>
    </w:p>
    <w:p w:rsidR="000D1DE4" w:rsidRDefault="000D1DE4" w:rsidP="00984952">
      <w:pPr>
        <w:numPr>
          <w:ilvl w:val="0"/>
          <w:numId w:val="1"/>
        </w:numPr>
      </w:pPr>
      <w:r>
        <w:rPr>
          <w:noProof/>
        </w:rPr>
        <mc:AlternateContent>
          <mc:Choice Requires="wps">
            <w:drawing>
              <wp:anchor distT="0" distB="0" distL="114300" distR="114300" simplePos="0" relativeHeight="251710976" behindDoc="0" locked="0" layoutInCell="1" allowOverlap="1" wp14:anchorId="09C2BA19" wp14:editId="0E69F44D">
                <wp:simplePos x="0" y="0"/>
                <wp:positionH relativeFrom="column">
                  <wp:posOffset>1329857</wp:posOffset>
                </wp:positionH>
                <wp:positionV relativeFrom="paragraph">
                  <wp:posOffset>600958</wp:posOffset>
                </wp:positionV>
                <wp:extent cx="1614032" cy="142572"/>
                <wp:effectExtent l="0" t="38100" r="62865" b="124460"/>
                <wp:wrapNone/>
                <wp:docPr id="7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032" cy="142572"/>
                        </a:xfrm>
                        <a:prstGeom prst="line">
                          <a:avLst/>
                        </a:prstGeom>
                        <a:noFill/>
                        <a:ln w="603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D8882" id="Line 25"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7pt,47.3pt" to="231.8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" strokecolor="blue" strokeweight="4.75pt">
                <v:stroke endarrow="block"/>
              </v:line>
            </w:pict>
          </mc:Fallback>
        </mc:AlternateContent>
      </w:r>
      <w:r w:rsidR="00E13E81">
        <w:rPr>
          <w:noProof/>
        </w:rPr>
        <mc:AlternateContent>
          <mc:Choice Requires="wps">
            <w:drawing>
              <wp:anchor distT="0" distB="0" distL="114300" distR="114300" simplePos="0" relativeHeight="251665920" behindDoc="1" locked="0" layoutInCell="1" allowOverlap="1">
                <wp:simplePos x="0" y="0"/>
                <wp:positionH relativeFrom="column">
                  <wp:posOffset>2514600</wp:posOffset>
                </wp:positionH>
                <wp:positionV relativeFrom="paragraph">
                  <wp:posOffset>46355</wp:posOffset>
                </wp:positionV>
                <wp:extent cx="3518535" cy="2178685"/>
                <wp:effectExtent l="0" t="0" r="0" b="0"/>
                <wp:wrapTight wrapText="bothSides">
                  <wp:wrapPolygon edited="0">
                    <wp:start x="0" y="0"/>
                    <wp:lineTo x="21600" y="0"/>
                    <wp:lineTo x="21600" y="21600"/>
                    <wp:lineTo x="0" y="21600"/>
                    <wp:lineTo x="0" y="0"/>
                  </wp:wrapPolygon>
                </wp:wrapTight>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8535" cy="2178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48E" w:rsidRDefault="00B4448E">
                            <w:r>
                              <w:object w:dxaOrig="7409" w:dyaOrig="4636">
                                <v:shape id="_x0000_i1036" type="#_x0000_t75" style="width:262.95pt;height:164.05pt">
                                  <v:imagedata r:id="rId28" o:title=""/>
                                </v:shape>
                                <o:OLEObject Type="Embed" ProgID="MSPhotoEd.3" ShapeID="_x0000_i1036" DrawAspect="Content" ObjectID="_1740469098" r:id="rId2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42" type="#_x0000_t202" style="position:absolute;left:0;text-align:left;margin-left:198pt;margin-top:3.65pt;width:277.05pt;height:171.5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" filled="f" stroked="f">
                <v:textbox style="mso-fit-shape-to-text:t">
                  <w:txbxContent>
                    <w:p w:rsidR="00B4448E" w:rsidRDefault="00B4448E">
                      <w:r>
                        <w:object w:dxaOrig="7409" w:dyaOrig="4636">
                          <v:shape id="_x0000_i1036" type="#_x0000_t75" style="width:262.95pt;height:164.05pt">
                            <v:imagedata r:id="rId28" o:title=""/>
                          </v:shape>
                          <o:OLEObject Type="Embed" ProgID="MSPhotoEd.3" ShapeID="_x0000_i1036" DrawAspect="Content" ObjectID="_1740469098" r:id="rId30"/>
                        </w:object>
                      </w:r>
                    </w:p>
                  </w:txbxContent>
                </v:textbox>
                <w10:wrap type="tight"/>
              </v:shape>
            </w:pict>
          </mc:Fallback>
        </mc:AlternateContent>
      </w:r>
      <w:r w:rsidR="00B4448E">
        <w:t>Find the “Georeferencing” tool in the menu and click the down arrow next to it.  Select “Rectify….”</w:t>
      </w:r>
      <w:r w:rsidR="00023936">
        <w:t xml:space="preserve">.  </w:t>
      </w:r>
    </w:p>
    <w:p w:rsidR="000D1DE4" w:rsidRDefault="000D1DE4" w:rsidP="000D1DE4">
      <w:pPr>
        <w:ind w:left="720"/>
      </w:pPr>
    </w:p>
    <w:p w:rsidR="00472FA5" w:rsidRDefault="00023936" w:rsidP="00984952">
      <w:pPr>
        <w:numPr>
          <w:ilvl w:val="0"/>
          <w:numId w:val="1"/>
        </w:numPr>
      </w:pPr>
      <w:r>
        <w:t xml:space="preserve">When the “Save As” dialogue box pops up, </w:t>
      </w:r>
      <w:r w:rsidR="00984952">
        <w:t xml:space="preserve">type “rectified” in front of the filename and change the file format to “TIF” and </w:t>
      </w:r>
      <w:r>
        <w:t>click “</w:t>
      </w:r>
      <w:r w:rsidR="00984952">
        <w:t>Save</w:t>
      </w:r>
      <w:r>
        <w:t>”.  This will save the rectified plan sheet in the same place you saved the original .TIF file on your local hard drive with the same file name except it will have “rectified” in front of it.</w:t>
      </w:r>
      <w:r w:rsidR="000D1DE4">
        <w:t xml:space="preserve"> Click “Save”</w:t>
      </w:r>
    </w:p>
    <w:p w:rsidR="00B4448E" w:rsidRDefault="00B4448E" w:rsidP="00B4448E">
      <w:pPr>
        <w:ind w:left="360"/>
      </w:pPr>
    </w:p>
    <w:p w:rsidR="000D1DE4" w:rsidRDefault="000D1DE4" w:rsidP="00B4448E">
      <w:pPr>
        <w:ind w:left="360"/>
      </w:pPr>
      <w:r>
        <w:rPr>
          <w:noProof/>
        </w:rPr>
        <mc:AlternateContent>
          <mc:Choice Requires="wps">
            <w:drawing>
              <wp:anchor distT="0" distB="0" distL="114300" distR="114300" simplePos="0" relativeHeight="251715072" behindDoc="0" locked="0" layoutInCell="1" allowOverlap="1" wp14:anchorId="4EB01D27" wp14:editId="555B3B9B">
                <wp:simplePos x="0" y="0"/>
                <wp:positionH relativeFrom="column">
                  <wp:posOffset>2920117</wp:posOffset>
                </wp:positionH>
                <wp:positionV relativeFrom="paragraph">
                  <wp:posOffset>723209</wp:posOffset>
                </wp:positionV>
                <wp:extent cx="1749286" cy="508883"/>
                <wp:effectExtent l="0" t="0" r="0" b="5715"/>
                <wp:wrapNone/>
                <wp:docPr id="7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286" cy="508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DE4" w:rsidRPr="004317D4" w:rsidRDefault="000D1DE4" w:rsidP="000D1DE4">
                            <w:pPr>
                              <w:rPr>
                                <w:b/>
                                <w:color w:val="0000FF"/>
                              </w:rPr>
                            </w:pPr>
                            <w:r>
                              <w:rPr>
                                <w:b/>
                                <w:color w:val="0000FF"/>
                              </w:rPr>
                              <w:t>Type “Rectified” in front of file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01D27" id="_x0000_s1043" type="#_x0000_t202" style="position:absolute;left:0;text-align:left;margin-left:229.95pt;margin-top:56.95pt;width:137.75pt;height:40.0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" filled="f" stroked="f">
                <v:textbox>
                  <w:txbxContent>
                    <w:p w:rsidR="000D1DE4" w:rsidRPr="004317D4" w:rsidRDefault="000D1DE4" w:rsidP="000D1DE4">
                      <w:pPr>
                        <w:rPr>
                          <w:b/>
                          <w:color w:val="0000FF"/>
                        </w:rPr>
                      </w:pPr>
                      <w:r>
                        <w:rPr>
                          <w:b/>
                          <w:color w:val="0000FF"/>
                        </w:rPr>
                        <w:t>Type “Rectified” in front of file name</w:t>
                      </w:r>
                    </w:p>
                  </w:txbxContent>
                </v:textbox>
              </v:shape>
            </w:pict>
          </mc:Fallback>
        </mc:AlternateContent>
      </w:r>
      <w:r>
        <w:rPr>
          <w:noProof/>
        </w:rPr>
        <mc:AlternateContent>
          <mc:Choice Requires="wps">
            <w:drawing>
              <wp:anchor distT="0" distB="0" distL="114300" distR="114300" simplePos="0" relativeHeight="251713024" behindDoc="0" locked="0" layoutInCell="1" allowOverlap="1" wp14:anchorId="76279857" wp14:editId="680C2B41">
                <wp:simplePos x="0" y="0"/>
                <wp:positionH relativeFrom="column">
                  <wp:posOffset>1083365</wp:posOffset>
                </wp:positionH>
                <wp:positionV relativeFrom="paragraph">
                  <wp:posOffset>921992</wp:posOffset>
                </wp:positionV>
                <wp:extent cx="1836752" cy="166895"/>
                <wp:effectExtent l="38100" t="19050" r="30480" b="119380"/>
                <wp:wrapNone/>
                <wp:docPr id="7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6752" cy="166895"/>
                        </a:xfrm>
                        <a:prstGeom prst="line">
                          <a:avLst/>
                        </a:prstGeom>
                        <a:noFill/>
                        <a:ln w="603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0EA0A" id="Line 25" o:spid="_x0000_s1026" style="position:absolute;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3pt,72.6pt" to="229.9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" strokecolor="blue" strokeweight="4.75pt">
                <v:stroke endarrow="block"/>
              </v:line>
            </w:pict>
          </mc:Fallback>
        </mc:AlternateContent>
      </w:r>
      <w:r>
        <w:rPr>
          <w:noProof/>
        </w:rPr>
        <w:drawing>
          <wp:inline distT="0" distB="0" distL="0" distR="0" wp14:anchorId="37F2D1FD" wp14:editId="24D8FA6F">
            <wp:extent cx="2276724" cy="1630922"/>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09770" cy="1654595"/>
                    </a:xfrm>
                    <a:prstGeom prst="rect">
                      <a:avLst/>
                    </a:prstGeom>
                  </pic:spPr>
                </pic:pic>
              </a:graphicData>
            </a:graphic>
          </wp:inline>
        </w:drawing>
      </w:r>
    </w:p>
    <w:p w:rsidR="000D1DE4" w:rsidRDefault="000D1DE4" w:rsidP="00B4448E">
      <w:pPr>
        <w:ind w:left="360"/>
      </w:pPr>
    </w:p>
    <w:p w:rsidR="008030C2" w:rsidRDefault="008030C2" w:rsidP="008030C2">
      <w:pPr>
        <w:numPr>
          <w:ilvl w:val="0"/>
          <w:numId w:val="1"/>
        </w:numPr>
      </w:pPr>
      <w:r>
        <w:t xml:space="preserve">Copy </w:t>
      </w:r>
      <w:r w:rsidR="00BB0357">
        <w:t xml:space="preserve">all </w:t>
      </w:r>
      <w:r>
        <w:t>the rectified plan</w:t>
      </w:r>
      <w:r w:rsidR="00BB0357">
        <w:t xml:space="preserve"> files (all extensions)</w:t>
      </w:r>
      <w:r>
        <w:t xml:space="preserve"> from your personal folder back to the </w:t>
      </w:r>
      <w:proofErr w:type="gramStart"/>
      <w:r>
        <w:t>K</w:t>
      </w:r>
      <w:r w:rsidRPr="001C1872">
        <w:t>:\Library\Plans\images\</w:t>
      </w:r>
      <w:r>
        <w:t>”Your</w:t>
      </w:r>
      <w:proofErr w:type="gramEnd"/>
      <w:r>
        <w:t xml:space="preserve"> Project Number”\”Desired Plan Sheet”</w:t>
      </w:r>
    </w:p>
    <w:p w:rsidR="008030C2" w:rsidRDefault="008030C2" w:rsidP="008030C2"/>
    <w:p w:rsidR="00497D64" w:rsidRDefault="008775A8" w:rsidP="00497D64">
      <w:pPr>
        <w:numPr>
          <w:ilvl w:val="0"/>
          <w:numId w:val="1"/>
        </w:numPr>
      </w:pPr>
      <w:r>
        <w:t>Add the points (signs, light poles, junction boxes, etc.) on the plan sheet just as you would directly on the aerial view.</w:t>
      </w:r>
    </w:p>
    <w:p w:rsidR="0063181E" w:rsidRDefault="0063181E" w:rsidP="0063181E"/>
    <w:p w:rsidR="0063181E" w:rsidRPr="00136A49" w:rsidRDefault="0063181E" w:rsidP="00497D64">
      <w:pPr>
        <w:numPr>
          <w:ilvl w:val="0"/>
          <w:numId w:val="1"/>
        </w:numPr>
      </w:pPr>
      <w:r>
        <w:t xml:space="preserve">To remove the rectified plan sheet, </w:t>
      </w:r>
      <w:proofErr w:type="gramStart"/>
      <w:r>
        <w:t>Click</w:t>
      </w:r>
      <w:proofErr w:type="gramEnd"/>
      <w:r>
        <w:t xml:space="preserve"> on “View” on the main menu and select “Remove Rectified Plan Page”.</w:t>
      </w:r>
    </w:p>
    <w:sectPr w:rsidR="0063181E" w:rsidRPr="00136A49">
      <w:headerReference w:type="default" r:id="rId32"/>
      <w:footerReference w:type="default" r:id="rId3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10FE" w:rsidRDefault="004910FE">
      <w:r>
        <w:separator/>
      </w:r>
    </w:p>
  </w:endnote>
  <w:endnote w:type="continuationSeparator" w:id="0">
    <w:p w:rsidR="004910FE" w:rsidRDefault="00491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B96" w:rsidRDefault="00F66B96">
    <w:pPr>
      <w:pStyle w:val="Footer"/>
    </w:pPr>
    <w:fldSimple w:instr=" FILENAME \p ">
      <w:r w:rsidR="00D84AD9">
        <w:rPr>
          <w:noProof/>
        </w:rPr>
        <w:t>Document1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10FE" w:rsidRDefault="004910FE">
      <w:r>
        <w:separator/>
      </w:r>
    </w:p>
  </w:footnote>
  <w:footnote w:type="continuationSeparator" w:id="0">
    <w:p w:rsidR="004910FE" w:rsidRDefault="004910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B96" w:rsidRDefault="00F66B96" w:rsidP="00F66B96">
    <w:pPr>
      <w:pStyle w:val="Header"/>
      <w:jc w:val="right"/>
    </w:pPr>
    <w:r>
      <w:t xml:space="preserve">Last Revised </w:t>
    </w:r>
    <w:r w:rsidR="00155B63">
      <w:t>3</w:t>
    </w:r>
    <w:r>
      <w:t>/</w:t>
    </w:r>
    <w:r w:rsidR="00E315FE">
      <w:t>1</w:t>
    </w:r>
    <w:r w:rsidR="00155B63">
      <w:t>6</w:t>
    </w:r>
    <w:r>
      <w:t>/</w:t>
    </w:r>
    <w:r w:rsidR="00155B63">
      <w:t>23</w:t>
    </w:r>
    <w:r>
      <w:t xml:space="preserve"> by Bruce Wacker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504302"/>
    <w:multiLevelType w:val="hybridMultilevel"/>
    <w:tmpl w:val="D8E424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AD9"/>
    <w:rsid w:val="00023936"/>
    <w:rsid w:val="00024E2C"/>
    <w:rsid w:val="00047C57"/>
    <w:rsid w:val="0006344E"/>
    <w:rsid w:val="000C2A8D"/>
    <w:rsid w:val="000D001B"/>
    <w:rsid w:val="000D1DE4"/>
    <w:rsid w:val="00115A6A"/>
    <w:rsid w:val="00136A49"/>
    <w:rsid w:val="00155B63"/>
    <w:rsid w:val="00182E74"/>
    <w:rsid w:val="00184C89"/>
    <w:rsid w:val="001934E8"/>
    <w:rsid w:val="00197134"/>
    <w:rsid w:val="001C1872"/>
    <w:rsid w:val="001C4540"/>
    <w:rsid w:val="002047E4"/>
    <w:rsid w:val="0029026F"/>
    <w:rsid w:val="002C3646"/>
    <w:rsid w:val="002E7B6A"/>
    <w:rsid w:val="002F01D5"/>
    <w:rsid w:val="00317705"/>
    <w:rsid w:val="003207B3"/>
    <w:rsid w:val="00326135"/>
    <w:rsid w:val="00351CAE"/>
    <w:rsid w:val="00386297"/>
    <w:rsid w:val="003C46B8"/>
    <w:rsid w:val="004317D4"/>
    <w:rsid w:val="00440656"/>
    <w:rsid w:val="00440D00"/>
    <w:rsid w:val="0044634E"/>
    <w:rsid w:val="00472FA5"/>
    <w:rsid w:val="00480E40"/>
    <w:rsid w:val="004910FE"/>
    <w:rsid w:val="00497D64"/>
    <w:rsid w:val="004B1B80"/>
    <w:rsid w:val="004B6EF8"/>
    <w:rsid w:val="004E52CE"/>
    <w:rsid w:val="00506CFB"/>
    <w:rsid w:val="00512027"/>
    <w:rsid w:val="005C5118"/>
    <w:rsid w:val="005F0008"/>
    <w:rsid w:val="00602718"/>
    <w:rsid w:val="0063181E"/>
    <w:rsid w:val="00635B13"/>
    <w:rsid w:val="0064022E"/>
    <w:rsid w:val="00650FB7"/>
    <w:rsid w:val="006613AB"/>
    <w:rsid w:val="006B4773"/>
    <w:rsid w:val="006B77C8"/>
    <w:rsid w:val="00765C08"/>
    <w:rsid w:val="007739A2"/>
    <w:rsid w:val="007773AD"/>
    <w:rsid w:val="007A0F2B"/>
    <w:rsid w:val="007D30C2"/>
    <w:rsid w:val="007D69F1"/>
    <w:rsid w:val="008030C2"/>
    <w:rsid w:val="00855012"/>
    <w:rsid w:val="008775A8"/>
    <w:rsid w:val="008857BF"/>
    <w:rsid w:val="008976A0"/>
    <w:rsid w:val="008B6BCC"/>
    <w:rsid w:val="008C17A3"/>
    <w:rsid w:val="008D26E4"/>
    <w:rsid w:val="0091591F"/>
    <w:rsid w:val="00984952"/>
    <w:rsid w:val="009D3D9F"/>
    <w:rsid w:val="009D596E"/>
    <w:rsid w:val="009D77EC"/>
    <w:rsid w:val="009D7BCA"/>
    <w:rsid w:val="009E61E0"/>
    <w:rsid w:val="009F0DFF"/>
    <w:rsid w:val="00A60C6E"/>
    <w:rsid w:val="00A75C1F"/>
    <w:rsid w:val="00AB5B69"/>
    <w:rsid w:val="00B14178"/>
    <w:rsid w:val="00B4448E"/>
    <w:rsid w:val="00B577F4"/>
    <w:rsid w:val="00B628FB"/>
    <w:rsid w:val="00BA7709"/>
    <w:rsid w:val="00BB0357"/>
    <w:rsid w:val="00BC0868"/>
    <w:rsid w:val="00C00541"/>
    <w:rsid w:val="00C80A57"/>
    <w:rsid w:val="00CC7367"/>
    <w:rsid w:val="00D647B4"/>
    <w:rsid w:val="00D741EF"/>
    <w:rsid w:val="00D84AD9"/>
    <w:rsid w:val="00E13E81"/>
    <w:rsid w:val="00E315FE"/>
    <w:rsid w:val="00EE74CB"/>
    <w:rsid w:val="00F17CF1"/>
    <w:rsid w:val="00F66B96"/>
    <w:rsid w:val="00F83171"/>
    <w:rsid w:val="00F8684B"/>
    <w:rsid w:val="00FA335F"/>
    <w:rsid w:val="00FA48EE"/>
    <w:rsid w:val="00FA7E33"/>
    <w:rsid w:val="00FC0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BFC74C"/>
  <w15:chartTrackingRefBased/>
  <w15:docId w15:val="{84C860F4-6FC2-4EAA-B84B-F7606D563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qFormat/>
    <w:rsid w:val="00136A49"/>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F66B96"/>
    <w:pPr>
      <w:tabs>
        <w:tab w:val="center" w:pos="4320"/>
        <w:tab w:val="right" w:pos="8640"/>
      </w:tabs>
    </w:pPr>
  </w:style>
  <w:style w:type="paragraph" w:styleId="Footer">
    <w:name w:val="footer"/>
    <w:basedOn w:val="Normal"/>
    <w:rsid w:val="00F66B96"/>
    <w:pPr>
      <w:tabs>
        <w:tab w:val="center" w:pos="4320"/>
        <w:tab w:val="right" w:pos="8640"/>
      </w:tabs>
    </w:pPr>
  </w:style>
  <w:style w:type="paragraph" w:styleId="ListParagraph">
    <w:name w:val="List Paragraph"/>
    <w:basedOn w:val="Normal"/>
    <w:uiPriority w:val="34"/>
    <w:qFormat/>
    <w:rsid w:val="0091591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4.bin"/><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3.bin"/><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oleObject" Target="embeddings/oleObject7.bin"/><Relationship Id="rId35" Type="http://schemas.openxmlformats.org/officeDocument/2006/relationships/theme" Target="theme/theme1.xml"/><Relationship Id="rId8"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K:\Projects\Manual\exhibits%20-%20old%20-%20SEE%20PPM%20Wiki\6-retrospect\Rectifying%20Plan%20Imag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Rectifying Plan Images.dot</Template>
  <TotalTime>1492</TotalTime>
  <Pages>7</Pages>
  <Words>786</Words>
  <Characters>4481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Rectifying Plan Images</vt:lpstr>
    </vt:vector>
  </TitlesOfParts>
  <Company>City of Overland Park</Company>
  <LinksUpToDate>false</LinksUpToDate>
  <CharactersWithSpaces>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Rectifying Plan Images</dc:title>
  <dc:subject/>
  <dc:creator>Bruce Wacker</dc:creator>
  <cp:keywords/>
  <dc:description/>
  <cp:lastModifiedBy>Wacker, Bruce</cp:lastModifiedBy>
  <cp:revision>8</cp:revision>
  <cp:lastPrinted>2004-09-29T22:39:00Z</cp:lastPrinted>
  <dcterms:created xsi:type="dcterms:W3CDTF">2023-03-15T14:58:00Z</dcterms:created>
  <dcterms:modified xsi:type="dcterms:W3CDTF">2023-03-16T15:51:00Z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-1016055266</vt:i4>
  </property>
  <property fmtid="{D5CDD505-2E9C-101B-9397-08002B2CF9AE}" pid="3" name="_EmailSubject">
    <vt:lpwstr>Rectifying Plan Images.doc</vt:lpwstr>
  </property>
  <property fmtid="{D5CDD505-2E9C-101B-9397-08002B2CF9AE}" pid="4" name="_AuthorEmail">
    <vt:lpwstr>Bruce.Wacker@opkansas.org</vt:lpwstr>
  </property>
  <property fmtid="{D5CDD505-2E9C-101B-9397-08002B2CF9AE}" pid="5" name="_AuthorEmailDisplayName">
    <vt:lpwstr>Wacker, Bruce</vt:lpwstr>
  </property>
  <property fmtid="{D5CDD505-2E9C-101B-9397-08002B2CF9AE}" pid="6" name="_ReviewingToolsShownOnce">
    <vt:lpwstr/>
  </property>
</Properties>
</file>